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4A562E" w14:textId="77777777" w:rsidR="000759F7" w:rsidRDefault="000759F7" w:rsidP="000759F7">
      <w:pPr>
        <w:pStyle w:val="Heading6"/>
      </w:pPr>
    </w:p>
    <w:p w14:paraId="3DD8D031" w14:textId="77777777" w:rsidR="000759F7" w:rsidRDefault="000759F7" w:rsidP="000759F7">
      <w:pPr>
        <w:pStyle w:val="Heading6"/>
      </w:pPr>
      <w:r>
        <w:t>Project Strategy</w:t>
      </w:r>
    </w:p>
    <w:p w14:paraId="41B7CB75" w14:textId="77777777" w:rsidR="000759F7" w:rsidRDefault="000759F7" w:rsidP="000759F7">
      <w:pPr>
        <w:pStyle w:val="Heading6"/>
      </w:pPr>
    </w:p>
    <w:p w14:paraId="4305114F" w14:textId="77777777" w:rsidR="000759F7" w:rsidRDefault="000759F7" w:rsidP="000759F7">
      <w:pPr>
        <w:pStyle w:val="Heading6"/>
      </w:pPr>
      <w:r>
        <w:t>Project: &lt;insert project name&gt;</w:t>
      </w:r>
    </w:p>
    <w:p w14:paraId="3475DA51" w14:textId="77777777" w:rsidR="000759F7" w:rsidRDefault="000759F7" w:rsidP="000759F7">
      <w:pPr>
        <w:pStyle w:val="Heading6"/>
      </w:pPr>
      <w:r>
        <w:t>Date: &lt;insert date&gt;</w:t>
      </w:r>
    </w:p>
    <w:p w14:paraId="28452E5E" w14:textId="77777777" w:rsidR="000759F7" w:rsidRDefault="000759F7" w:rsidP="000759F7">
      <w:pPr>
        <w:pStyle w:val="Heading6"/>
      </w:pPr>
      <w:r>
        <w:t xml:space="preserve">Completed by: &lt;insert name&gt; </w:t>
      </w:r>
    </w:p>
    <w:p w14:paraId="011096EE" w14:textId="77777777" w:rsidR="000759F7" w:rsidRPr="0041426F" w:rsidRDefault="000759F7" w:rsidP="000759F7">
      <w:pPr>
        <w:pStyle w:val="BluePontoonBody"/>
      </w:pPr>
    </w:p>
    <w:p w14:paraId="747AE693" w14:textId="77777777" w:rsidR="000759F7" w:rsidRDefault="000759F7" w:rsidP="000759F7">
      <w:pPr>
        <w:pStyle w:val="Heading3"/>
        <w:sectPr w:rsidR="000759F7" w:rsidSect="000759F7">
          <w:headerReference w:type="default" r:id="rId8"/>
          <w:pgSz w:w="12240" w:h="15840" w:code="1"/>
          <w:pgMar w:top="2160" w:right="1440" w:bottom="1440" w:left="1440" w:header="720" w:footer="720" w:gutter="0"/>
          <w:pgNumType w:fmt="lowerRoman" w:start="1"/>
          <w:cols w:space="720"/>
        </w:sectPr>
      </w:pPr>
    </w:p>
    <w:p w14:paraId="29EC857F" w14:textId="77777777" w:rsidR="000759F7" w:rsidRDefault="000759F7" w:rsidP="000759F7">
      <w:pPr>
        <w:pStyle w:val="Heading2"/>
      </w:pPr>
      <w:bookmarkStart w:id="0" w:name="_Toc58927436"/>
      <w:r>
        <w:lastRenderedPageBreak/>
        <w:t>Table of Contents</w:t>
      </w:r>
      <w:bookmarkEnd w:id="0"/>
    </w:p>
    <w:p w14:paraId="71CA3452" w14:textId="77777777" w:rsidR="000759F7" w:rsidRPr="0021481D" w:rsidRDefault="000759F7" w:rsidP="0013668E">
      <w:pPr>
        <w:pStyle w:val="BluePontoonBody"/>
      </w:pPr>
    </w:p>
    <w:p w14:paraId="7BD3C391" w14:textId="317B1898" w:rsidR="00906D64" w:rsidRDefault="000759F7">
      <w:pPr>
        <w:pStyle w:val="TOC2"/>
        <w:tabs>
          <w:tab w:val="right" w:leader="dot" w:pos="9350"/>
        </w:tabs>
        <w:rPr>
          <w:rFonts w:asciiTheme="minorHAnsi" w:eastAsiaTheme="minorEastAsia" w:hAnsiTheme="minorHAnsi" w:cstheme="minorBidi"/>
          <w:noProof/>
          <w:sz w:val="22"/>
          <w:szCs w:val="22"/>
        </w:rPr>
      </w:pPr>
      <w:r>
        <w:rPr>
          <w:b/>
        </w:rPr>
        <w:fldChar w:fldCharType="begin"/>
      </w:r>
      <w:r>
        <w:rPr>
          <w:b/>
        </w:rPr>
        <w:instrText xml:space="preserve"> TOC \o "1-3" \h \z \u </w:instrText>
      </w:r>
      <w:r>
        <w:rPr>
          <w:b/>
        </w:rPr>
        <w:fldChar w:fldCharType="separate"/>
      </w:r>
      <w:hyperlink w:anchor="_Toc58927436" w:history="1">
        <w:r w:rsidR="00906D64" w:rsidRPr="00656F70">
          <w:rPr>
            <w:rStyle w:val="Hyperlink"/>
            <w:noProof/>
          </w:rPr>
          <w:t>Table of Contents</w:t>
        </w:r>
        <w:r w:rsidR="00906D64">
          <w:rPr>
            <w:noProof/>
            <w:webHidden/>
          </w:rPr>
          <w:tab/>
        </w:r>
        <w:r w:rsidR="00906D64">
          <w:rPr>
            <w:noProof/>
            <w:webHidden/>
          </w:rPr>
          <w:fldChar w:fldCharType="begin"/>
        </w:r>
        <w:r w:rsidR="00906D64">
          <w:rPr>
            <w:noProof/>
            <w:webHidden/>
          </w:rPr>
          <w:instrText xml:space="preserve"> PAGEREF _Toc58927436 \h </w:instrText>
        </w:r>
        <w:r w:rsidR="00906D64">
          <w:rPr>
            <w:noProof/>
            <w:webHidden/>
          </w:rPr>
        </w:r>
        <w:r w:rsidR="00906D64">
          <w:rPr>
            <w:noProof/>
            <w:webHidden/>
          </w:rPr>
          <w:fldChar w:fldCharType="separate"/>
        </w:r>
        <w:r w:rsidR="00906D64">
          <w:rPr>
            <w:noProof/>
            <w:webHidden/>
          </w:rPr>
          <w:t>i</w:t>
        </w:r>
        <w:r w:rsidR="00906D64">
          <w:rPr>
            <w:noProof/>
            <w:webHidden/>
          </w:rPr>
          <w:fldChar w:fldCharType="end"/>
        </w:r>
      </w:hyperlink>
    </w:p>
    <w:p w14:paraId="06029E8B" w14:textId="588FB2F6" w:rsidR="00906D64" w:rsidRDefault="00901E2E">
      <w:pPr>
        <w:pStyle w:val="TOC2"/>
        <w:tabs>
          <w:tab w:val="right" w:leader="dot" w:pos="9350"/>
        </w:tabs>
        <w:rPr>
          <w:rFonts w:asciiTheme="minorHAnsi" w:eastAsiaTheme="minorEastAsia" w:hAnsiTheme="minorHAnsi" w:cstheme="minorBidi"/>
          <w:noProof/>
          <w:sz w:val="22"/>
          <w:szCs w:val="22"/>
        </w:rPr>
      </w:pPr>
      <w:hyperlink w:anchor="_Toc58927437" w:history="1">
        <w:r w:rsidR="00906D64" w:rsidRPr="00656F70">
          <w:rPr>
            <w:rStyle w:val="Hyperlink"/>
            <w:noProof/>
          </w:rPr>
          <w:t>1. Project Charter</w:t>
        </w:r>
        <w:r w:rsidR="00906D64">
          <w:rPr>
            <w:noProof/>
            <w:webHidden/>
          </w:rPr>
          <w:tab/>
        </w:r>
        <w:r w:rsidR="00906D64">
          <w:rPr>
            <w:noProof/>
            <w:webHidden/>
          </w:rPr>
          <w:fldChar w:fldCharType="begin"/>
        </w:r>
        <w:r w:rsidR="00906D64">
          <w:rPr>
            <w:noProof/>
            <w:webHidden/>
          </w:rPr>
          <w:instrText xml:space="preserve"> PAGEREF _Toc58927437 \h </w:instrText>
        </w:r>
        <w:r w:rsidR="00906D64">
          <w:rPr>
            <w:noProof/>
            <w:webHidden/>
          </w:rPr>
        </w:r>
        <w:r w:rsidR="00906D64">
          <w:rPr>
            <w:noProof/>
            <w:webHidden/>
          </w:rPr>
          <w:fldChar w:fldCharType="separate"/>
        </w:r>
        <w:r w:rsidR="00906D64">
          <w:rPr>
            <w:noProof/>
            <w:webHidden/>
          </w:rPr>
          <w:t>2</w:t>
        </w:r>
        <w:r w:rsidR="00906D64">
          <w:rPr>
            <w:noProof/>
            <w:webHidden/>
          </w:rPr>
          <w:fldChar w:fldCharType="end"/>
        </w:r>
      </w:hyperlink>
    </w:p>
    <w:p w14:paraId="2D89008E" w14:textId="2860B62A" w:rsidR="00906D64" w:rsidRDefault="00901E2E">
      <w:pPr>
        <w:pStyle w:val="TOC3"/>
        <w:tabs>
          <w:tab w:val="right" w:leader="dot" w:pos="9350"/>
        </w:tabs>
        <w:rPr>
          <w:rFonts w:asciiTheme="minorHAnsi" w:eastAsiaTheme="minorEastAsia" w:hAnsiTheme="minorHAnsi" w:cstheme="minorBidi"/>
          <w:noProof/>
          <w:sz w:val="22"/>
          <w:szCs w:val="22"/>
        </w:rPr>
      </w:pPr>
      <w:hyperlink w:anchor="_Toc58927438" w:history="1">
        <w:r w:rsidR="00906D64" w:rsidRPr="00656F70">
          <w:rPr>
            <w:rStyle w:val="Hyperlink"/>
            <w:noProof/>
          </w:rPr>
          <w:t>1.1 Background</w:t>
        </w:r>
        <w:r w:rsidR="00906D64">
          <w:rPr>
            <w:noProof/>
            <w:webHidden/>
          </w:rPr>
          <w:tab/>
        </w:r>
        <w:r w:rsidR="00906D64">
          <w:rPr>
            <w:noProof/>
            <w:webHidden/>
          </w:rPr>
          <w:fldChar w:fldCharType="begin"/>
        </w:r>
        <w:r w:rsidR="00906D64">
          <w:rPr>
            <w:noProof/>
            <w:webHidden/>
          </w:rPr>
          <w:instrText xml:space="preserve"> PAGEREF _Toc58927438 \h </w:instrText>
        </w:r>
        <w:r w:rsidR="00906D64">
          <w:rPr>
            <w:noProof/>
            <w:webHidden/>
          </w:rPr>
        </w:r>
        <w:r w:rsidR="00906D64">
          <w:rPr>
            <w:noProof/>
            <w:webHidden/>
          </w:rPr>
          <w:fldChar w:fldCharType="separate"/>
        </w:r>
        <w:r w:rsidR="00906D64">
          <w:rPr>
            <w:noProof/>
            <w:webHidden/>
          </w:rPr>
          <w:t>2</w:t>
        </w:r>
        <w:r w:rsidR="00906D64">
          <w:rPr>
            <w:noProof/>
            <w:webHidden/>
          </w:rPr>
          <w:fldChar w:fldCharType="end"/>
        </w:r>
      </w:hyperlink>
    </w:p>
    <w:p w14:paraId="7BE71B0D" w14:textId="655D4583" w:rsidR="00906D64" w:rsidRDefault="00901E2E">
      <w:pPr>
        <w:pStyle w:val="TOC3"/>
        <w:tabs>
          <w:tab w:val="right" w:leader="dot" w:pos="9350"/>
        </w:tabs>
        <w:rPr>
          <w:rFonts w:asciiTheme="minorHAnsi" w:eastAsiaTheme="minorEastAsia" w:hAnsiTheme="minorHAnsi" w:cstheme="minorBidi"/>
          <w:noProof/>
          <w:sz w:val="22"/>
          <w:szCs w:val="22"/>
        </w:rPr>
      </w:pPr>
      <w:hyperlink w:anchor="_Toc58927439" w:history="1">
        <w:r w:rsidR="00906D64" w:rsidRPr="00656F70">
          <w:rPr>
            <w:rStyle w:val="Hyperlink"/>
            <w:noProof/>
          </w:rPr>
          <w:t>1.2 Problem Statement</w:t>
        </w:r>
        <w:r w:rsidR="00906D64">
          <w:rPr>
            <w:noProof/>
            <w:webHidden/>
          </w:rPr>
          <w:tab/>
        </w:r>
        <w:r w:rsidR="00906D64">
          <w:rPr>
            <w:noProof/>
            <w:webHidden/>
          </w:rPr>
          <w:fldChar w:fldCharType="begin"/>
        </w:r>
        <w:r w:rsidR="00906D64">
          <w:rPr>
            <w:noProof/>
            <w:webHidden/>
          </w:rPr>
          <w:instrText xml:space="preserve"> PAGEREF _Toc58927439 \h </w:instrText>
        </w:r>
        <w:r w:rsidR="00906D64">
          <w:rPr>
            <w:noProof/>
            <w:webHidden/>
          </w:rPr>
        </w:r>
        <w:r w:rsidR="00906D64">
          <w:rPr>
            <w:noProof/>
            <w:webHidden/>
          </w:rPr>
          <w:fldChar w:fldCharType="separate"/>
        </w:r>
        <w:r w:rsidR="00906D64">
          <w:rPr>
            <w:noProof/>
            <w:webHidden/>
          </w:rPr>
          <w:t>2</w:t>
        </w:r>
        <w:r w:rsidR="00906D64">
          <w:rPr>
            <w:noProof/>
            <w:webHidden/>
          </w:rPr>
          <w:fldChar w:fldCharType="end"/>
        </w:r>
      </w:hyperlink>
    </w:p>
    <w:p w14:paraId="6C05CF43" w14:textId="086B2B87" w:rsidR="00906D64" w:rsidRDefault="00901E2E">
      <w:pPr>
        <w:pStyle w:val="TOC3"/>
        <w:tabs>
          <w:tab w:val="right" w:leader="dot" w:pos="9350"/>
        </w:tabs>
        <w:rPr>
          <w:rFonts w:asciiTheme="minorHAnsi" w:eastAsiaTheme="minorEastAsia" w:hAnsiTheme="minorHAnsi" w:cstheme="minorBidi"/>
          <w:noProof/>
          <w:sz w:val="22"/>
          <w:szCs w:val="22"/>
        </w:rPr>
      </w:pPr>
      <w:hyperlink w:anchor="_Toc58927440" w:history="1">
        <w:r w:rsidR="00906D64" w:rsidRPr="00656F70">
          <w:rPr>
            <w:rStyle w:val="Hyperlink"/>
            <w:noProof/>
          </w:rPr>
          <w:t>1.3 Desired Outcome</w:t>
        </w:r>
        <w:r w:rsidR="00906D64">
          <w:rPr>
            <w:noProof/>
            <w:webHidden/>
          </w:rPr>
          <w:tab/>
        </w:r>
        <w:r w:rsidR="00906D64">
          <w:rPr>
            <w:noProof/>
            <w:webHidden/>
          </w:rPr>
          <w:fldChar w:fldCharType="begin"/>
        </w:r>
        <w:r w:rsidR="00906D64">
          <w:rPr>
            <w:noProof/>
            <w:webHidden/>
          </w:rPr>
          <w:instrText xml:space="preserve"> PAGEREF _Toc58927440 \h </w:instrText>
        </w:r>
        <w:r w:rsidR="00906D64">
          <w:rPr>
            <w:noProof/>
            <w:webHidden/>
          </w:rPr>
        </w:r>
        <w:r w:rsidR="00906D64">
          <w:rPr>
            <w:noProof/>
            <w:webHidden/>
          </w:rPr>
          <w:fldChar w:fldCharType="separate"/>
        </w:r>
        <w:r w:rsidR="00906D64">
          <w:rPr>
            <w:noProof/>
            <w:webHidden/>
          </w:rPr>
          <w:t>2</w:t>
        </w:r>
        <w:r w:rsidR="00906D64">
          <w:rPr>
            <w:noProof/>
            <w:webHidden/>
          </w:rPr>
          <w:fldChar w:fldCharType="end"/>
        </w:r>
      </w:hyperlink>
    </w:p>
    <w:p w14:paraId="35ED1BD3" w14:textId="708C0549" w:rsidR="00906D64" w:rsidRDefault="00901E2E">
      <w:pPr>
        <w:pStyle w:val="TOC3"/>
        <w:tabs>
          <w:tab w:val="right" w:leader="dot" w:pos="9350"/>
        </w:tabs>
        <w:rPr>
          <w:rFonts w:asciiTheme="minorHAnsi" w:eastAsiaTheme="minorEastAsia" w:hAnsiTheme="minorHAnsi" w:cstheme="minorBidi"/>
          <w:noProof/>
          <w:sz w:val="22"/>
          <w:szCs w:val="22"/>
        </w:rPr>
      </w:pPr>
      <w:hyperlink w:anchor="_Toc58927441" w:history="1">
        <w:r w:rsidR="00906D64" w:rsidRPr="00656F70">
          <w:rPr>
            <w:rStyle w:val="Hyperlink"/>
            <w:noProof/>
          </w:rPr>
          <w:t>1.4 Completion Criteria</w:t>
        </w:r>
        <w:r w:rsidR="00906D64">
          <w:rPr>
            <w:noProof/>
            <w:webHidden/>
          </w:rPr>
          <w:tab/>
        </w:r>
        <w:r w:rsidR="00906D64">
          <w:rPr>
            <w:noProof/>
            <w:webHidden/>
          </w:rPr>
          <w:fldChar w:fldCharType="begin"/>
        </w:r>
        <w:r w:rsidR="00906D64">
          <w:rPr>
            <w:noProof/>
            <w:webHidden/>
          </w:rPr>
          <w:instrText xml:space="preserve"> PAGEREF _Toc58927441 \h </w:instrText>
        </w:r>
        <w:r w:rsidR="00906D64">
          <w:rPr>
            <w:noProof/>
            <w:webHidden/>
          </w:rPr>
        </w:r>
        <w:r w:rsidR="00906D64">
          <w:rPr>
            <w:noProof/>
            <w:webHidden/>
          </w:rPr>
          <w:fldChar w:fldCharType="separate"/>
        </w:r>
        <w:r w:rsidR="00906D64">
          <w:rPr>
            <w:noProof/>
            <w:webHidden/>
          </w:rPr>
          <w:t>2</w:t>
        </w:r>
        <w:r w:rsidR="00906D64">
          <w:rPr>
            <w:noProof/>
            <w:webHidden/>
          </w:rPr>
          <w:fldChar w:fldCharType="end"/>
        </w:r>
      </w:hyperlink>
    </w:p>
    <w:p w14:paraId="64514970" w14:textId="6F6E96E4" w:rsidR="00906D64" w:rsidRDefault="00901E2E">
      <w:pPr>
        <w:pStyle w:val="TOC3"/>
        <w:tabs>
          <w:tab w:val="right" w:leader="dot" w:pos="9350"/>
        </w:tabs>
        <w:rPr>
          <w:rFonts w:asciiTheme="minorHAnsi" w:eastAsiaTheme="minorEastAsia" w:hAnsiTheme="minorHAnsi" w:cstheme="minorBidi"/>
          <w:noProof/>
          <w:sz w:val="22"/>
          <w:szCs w:val="22"/>
        </w:rPr>
      </w:pPr>
      <w:hyperlink w:anchor="_Toc58927442" w:history="1">
        <w:r w:rsidR="00906D64" w:rsidRPr="00656F70">
          <w:rPr>
            <w:rStyle w:val="Hyperlink"/>
            <w:noProof/>
          </w:rPr>
          <w:t>1.5 Justification</w:t>
        </w:r>
        <w:r w:rsidR="00906D64">
          <w:rPr>
            <w:noProof/>
            <w:webHidden/>
          </w:rPr>
          <w:tab/>
        </w:r>
        <w:r w:rsidR="00906D64">
          <w:rPr>
            <w:noProof/>
            <w:webHidden/>
          </w:rPr>
          <w:fldChar w:fldCharType="begin"/>
        </w:r>
        <w:r w:rsidR="00906D64">
          <w:rPr>
            <w:noProof/>
            <w:webHidden/>
          </w:rPr>
          <w:instrText xml:space="preserve"> PAGEREF _Toc58927442 \h </w:instrText>
        </w:r>
        <w:r w:rsidR="00906D64">
          <w:rPr>
            <w:noProof/>
            <w:webHidden/>
          </w:rPr>
        </w:r>
        <w:r w:rsidR="00906D64">
          <w:rPr>
            <w:noProof/>
            <w:webHidden/>
          </w:rPr>
          <w:fldChar w:fldCharType="separate"/>
        </w:r>
        <w:r w:rsidR="00906D64">
          <w:rPr>
            <w:noProof/>
            <w:webHidden/>
          </w:rPr>
          <w:t>2</w:t>
        </w:r>
        <w:r w:rsidR="00906D64">
          <w:rPr>
            <w:noProof/>
            <w:webHidden/>
          </w:rPr>
          <w:fldChar w:fldCharType="end"/>
        </w:r>
      </w:hyperlink>
    </w:p>
    <w:p w14:paraId="1D7B3B16" w14:textId="4EB6B15D" w:rsidR="00906D64" w:rsidRDefault="00901E2E">
      <w:pPr>
        <w:pStyle w:val="TOC2"/>
        <w:tabs>
          <w:tab w:val="right" w:leader="dot" w:pos="9350"/>
        </w:tabs>
        <w:rPr>
          <w:rFonts w:asciiTheme="minorHAnsi" w:eastAsiaTheme="minorEastAsia" w:hAnsiTheme="minorHAnsi" w:cstheme="minorBidi"/>
          <w:noProof/>
          <w:sz w:val="22"/>
          <w:szCs w:val="22"/>
        </w:rPr>
      </w:pPr>
      <w:hyperlink w:anchor="_Toc58927443" w:history="1">
        <w:r w:rsidR="00906D64" w:rsidRPr="00656F70">
          <w:rPr>
            <w:rStyle w:val="Hyperlink"/>
            <w:noProof/>
          </w:rPr>
          <w:t>2.  Scope and Results</w:t>
        </w:r>
        <w:r w:rsidR="00906D64">
          <w:rPr>
            <w:noProof/>
            <w:webHidden/>
          </w:rPr>
          <w:tab/>
        </w:r>
        <w:r w:rsidR="00906D64">
          <w:rPr>
            <w:noProof/>
            <w:webHidden/>
          </w:rPr>
          <w:fldChar w:fldCharType="begin"/>
        </w:r>
        <w:r w:rsidR="00906D64">
          <w:rPr>
            <w:noProof/>
            <w:webHidden/>
          </w:rPr>
          <w:instrText xml:space="preserve"> PAGEREF _Toc58927443 \h </w:instrText>
        </w:r>
        <w:r w:rsidR="00906D64">
          <w:rPr>
            <w:noProof/>
            <w:webHidden/>
          </w:rPr>
        </w:r>
        <w:r w:rsidR="00906D64">
          <w:rPr>
            <w:noProof/>
            <w:webHidden/>
          </w:rPr>
          <w:fldChar w:fldCharType="separate"/>
        </w:r>
        <w:r w:rsidR="00906D64">
          <w:rPr>
            <w:noProof/>
            <w:webHidden/>
          </w:rPr>
          <w:t>3</w:t>
        </w:r>
        <w:r w:rsidR="00906D64">
          <w:rPr>
            <w:noProof/>
            <w:webHidden/>
          </w:rPr>
          <w:fldChar w:fldCharType="end"/>
        </w:r>
      </w:hyperlink>
    </w:p>
    <w:p w14:paraId="1B9675F7" w14:textId="68BE9C7C" w:rsidR="00906D64" w:rsidRDefault="00901E2E">
      <w:pPr>
        <w:pStyle w:val="TOC3"/>
        <w:tabs>
          <w:tab w:val="right" w:leader="dot" w:pos="9350"/>
        </w:tabs>
        <w:rPr>
          <w:rFonts w:asciiTheme="minorHAnsi" w:eastAsiaTheme="minorEastAsia" w:hAnsiTheme="minorHAnsi" w:cstheme="minorBidi"/>
          <w:noProof/>
          <w:sz w:val="22"/>
          <w:szCs w:val="22"/>
        </w:rPr>
      </w:pPr>
      <w:hyperlink w:anchor="_Toc58927444" w:history="1">
        <w:r w:rsidR="00906D64" w:rsidRPr="00656F70">
          <w:rPr>
            <w:rStyle w:val="Hyperlink"/>
            <w:noProof/>
          </w:rPr>
          <w:t>2.1 Scope Inclusions</w:t>
        </w:r>
        <w:r w:rsidR="00906D64">
          <w:rPr>
            <w:noProof/>
            <w:webHidden/>
          </w:rPr>
          <w:tab/>
        </w:r>
        <w:r w:rsidR="00906D64">
          <w:rPr>
            <w:noProof/>
            <w:webHidden/>
          </w:rPr>
          <w:fldChar w:fldCharType="begin"/>
        </w:r>
        <w:r w:rsidR="00906D64">
          <w:rPr>
            <w:noProof/>
            <w:webHidden/>
          </w:rPr>
          <w:instrText xml:space="preserve"> PAGEREF _Toc58927444 \h </w:instrText>
        </w:r>
        <w:r w:rsidR="00906D64">
          <w:rPr>
            <w:noProof/>
            <w:webHidden/>
          </w:rPr>
        </w:r>
        <w:r w:rsidR="00906D64">
          <w:rPr>
            <w:noProof/>
            <w:webHidden/>
          </w:rPr>
          <w:fldChar w:fldCharType="separate"/>
        </w:r>
        <w:r w:rsidR="00906D64">
          <w:rPr>
            <w:noProof/>
            <w:webHidden/>
          </w:rPr>
          <w:t>3</w:t>
        </w:r>
        <w:r w:rsidR="00906D64">
          <w:rPr>
            <w:noProof/>
            <w:webHidden/>
          </w:rPr>
          <w:fldChar w:fldCharType="end"/>
        </w:r>
      </w:hyperlink>
    </w:p>
    <w:p w14:paraId="76383654" w14:textId="6335126C" w:rsidR="00906D64" w:rsidRDefault="00901E2E">
      <w:pPr>
        <w:pStyle w:val="TOC3"/>
        <w:tabs>
          <w:tab w:val="right" w:leader="dot" w:pos="9350"/>
        </w:tabs>
        <w:rPr>
          <w:rFonts w:asciiTheme="minorHAnsi" w:eastAsiaTheme="minorEastAsia" w:hAnsiTheme="minorHAnsi" w:cstheme="minorBidi"/>
          <w:noProof/>
          <w:sz w:val="22"/>
          <w:szCs w:val="22"/>
        </w:rPr>
      </w:pPr>
      <w:hyperlink w:anchor="_Toc58927445" w:history="1">
        <w:r w:rsidR="00906D64" w:rsidRPr="00656F70">
          <w:rPr>
            <w:rStyle w:val="Hyperlink"/>
            <w:noProof/>
          </w:rPr>
          <w:t>2.2 Scope Exclusions</w:t>
        </w:r>
        <w:r w:rsidR="00906D64">
          <w:rPr>
            <w:noProof/>
            <w:webHidden/>
          </w:rPr>
          <w:tab/>
        </w:r>
        <w:r w:rsidR="00906D64">
          <w:rPr>
            <w:noProof/>
            <w:webHidden/>
          </w:rPr>
          <w:fldChar w:fldCharType="begin"/>
        </w:r>
        <w:r w:rsidR="00906D64">
          <w:rPr>
            <w:noProof/>
            <w:webHidden/>
          </w:rPr>
          <w:instrText xml:space="preserve"> PAGEREF _Toc58927445 \h </w:instrText>
        </w:r>
        <w:r w:rsidR="00906D64">
          <w:rPr>
            <w:noProof/>
            <w:webHidden/>
          </w:rPr>
        </w:r>
        <w:r w:rsidR="00906D64">
          <w:rPr>
            <w:noProof/>
            <w:webHidden/>
          </w:rPr>
          <w:fldChar w:fldCharType="separate"/>
        </w:r>
        <w:r w:rsidR="00906D64">
          <w:rPr>
            <w:noProof/>
            <w:webHidden/>
          </w:rPr>
          <w:t>3</w:t>
        </w:r>
        <w:r w:rsidR="00906D64">
          <w:rPr>
            <w:noProof/>
            <w:webHidden/>
          </w:rPr>
          <w:fldChar w:fldCharType="end"/>
        </w:r>
      </w:hyperlink>
    </w:p>
    <w:p w14:paraId="65893E28" w14:textId="1E346DA4" w:rsidR="00906D64" w:rsidRDefault="00901E2E">
      <w:pPr>
        <w:pStyle w:val="TOC3"/>
        <w:tabs>
          <w:tab w:val="right" w:leader="dot" w:pos="9350"/>
        </w:tabs>
        <w:rPr>
          <w:rFonts w:asciiTheme="minorHAnsi" w:eastAsiaTheme="minorEastAsia" w:hAnsiTheme="minorHAnsi" w:cstheme="minorBidi"/>
          <w:noProof/>
          <w:sz w:val="22"/>
          <w:szCs w:val="22"/>
        </w:rPr>
      </w:pPr>
      <w:hyperlink w:anchor="_Toc58927446" w:history="1">
        <w:r w:rsidR="00906D64" w:rsidRPr="00656F70">
          <w:rPr>
            <w:rStyle w:val="Hyperlink"/>
            <w:noProof/>
          </w:rPr>
          <w:t>2.3 Scope Change Management</w:t>
        </w:r>
        <w:r w:rsidR="00906D64">
          <w:rPr>
            <w:noProof/>
            <w:webHidden/>
          </w:rPr>
          <w:tab/>
        </w:r>
        <w:r w:rsidR="00906D64">
          <w:rPr>
            <w:noProof/>
            <w:webHidden/>
          </w:rPr>
          <w:fldChar w:fldCharType="begin"/>
        </w:r>
        <w:r w:rsidR="00906D64">
          <w:rPr>
            <w:noProof/>
            <w:webHidden/>
          </w:rPr>
          <w:instrText xml:space="preserve"> PAGEREF _Toc58927446 \h </w:instrText>
        </w:r>
        <w:r w:rsidR="00906D64">
          <w:rPr>
            <w:noProof/>
            <w:webHidden/>
          </w:rPr>
        </w:r>
        <w:r w:rsidR="00906D64">
          <w:rPr>
            <w:noProof/>
            <w:webHidden/>
          </w:rPr>
          <w:fldChar w:fldCharType="separate"/>
        </w:r>
        <w:r w:rsidR="00906D64">
          <w:rPr>
            <w:noProof/>
            <w:webHidden/>
          </w:rPr>
          <w:t>3</w:t>
        </w:r>
        <w:r w:rsidR="00906D64">
          <w:rPr>
            <w:noProof/>
            <w:webHidden/>
          </w:rPr>
          <w:fldChar w:fldCharType="end"/>
        </w:r>
      </w:hyperlink>
    </w:p>
    <w:p w14:paraId="5D22784B" w14:textId="2C23D466" w:rsidR="00906D64" w:rsidRDefault="00901E2E">
      <w:pPr>
        <w:pStyle w:val="TOC2"/>
        <w:tabs>
          <w:tab w:val="right" w:leader="dot" w:pos="9350"/>
        </w:tabs>
        <w:rPr>
          <w:rFonts w:asciiTheme="minorHAnsi" w:eastAsiaTheme="minorEastAsia" w:hAnsiTheme="minorHAnsi" w:cstheme="minorBidi"/>
          <w:noProof/>
          <w:sz w:val="22"/>
          <w:szCs w:val="22"/>
        </w:rPr>
      </w:pPr>
      <w:hyperlink w:anchor="_Toc58927447" w:history="1">
        <w:r w:rsidR="00906D64" w:rsidRPr="00656F70">
          <w:rPr>
            <w:rStyle w:val="Hyperlink"/>
            <w:noProof/>
          </w:rPr>
          <w:t>3.  Approach</w:t>
        </w:r>
        <w:r w:rsidR="00906D64">
          <w:rPr>
            <w:noProof/>
            <w:webHidden/>
          </w:rPr>
          <w:tab/>
        </w:r>
        <w:r w:rsidR="00906D64">
          <w:rPr>
            <w:noProof/>
            <w:webHidden/>
          </w:rPr>
          <w:fldChar w:fldCharType="begin"/>
        </w:r>
        <w:r w:rsidR="00906D64">
          <w:rPr>
            <w:noProof/>
            <w:webHidden/>
          </w:rPr>
          <w:instrText xml:space="preserve"> PAGEREF _Toc58927447 \h </w:instrText>
        </w:r>
        <w:r w:rsidR="00906D64">
          <w:rPr>
            <w:noProof/>
            <w:webHidden/>
          </w:rPr>
        </w:r>
        <w:r w:rsidR="00906D64">
          <w:rPr>
            <w:noProof/>
            <w:webHidden/>
          </w:rPr>
          <w:fldChar w:fldCharType="separate"/>
        </w:r>
        <w:r w:rsidR="00906D64">
          <w:rPr>
            <w:noProof/>
            <w:webHidden/>
          </w:rPr>
          <w:t>4</w:t>
        </w:r>
        <w:r w:rsidR="00906D64">
          <w:rPr>
            <w:noProof/>
            <w:webHidden/>
          </w:rPr>
          <w:fldChar w:fldCharType="end"/>
        </w:r>
      </w:hyperlink>
    </w:p>
    <w:p w14:paraId="0E6DC771" w14:textId="68D88B4F" w:rsidR="00906D64" w:rsidRDefault="00901E2E">
      <w:pPr>
        <w:pStyle w:val="TOC3"/>
        <w:tabs>
          <w:tab w:val="right" w:leader="dot" w:pos="9350"/>
        </w:tabs>
        <w:rPr>
          <w:rFonts w:asciiTheme="minorHAnsi" w:eastAsiaTheme="minorEastAsia" w:hAnsiTheme="minorHAnsi" w:cstheme="minorBidi"/>
          <w:noProof/>
          <w:sz w:val="22"/>
          <w:szCs w:val="22"/>
        </w:rPr>
      </w:pPr>
      <w:hyperlink w:anchor="_Toc58927448" w:history="1">
        <w:r w:rsidR="00906D64" w:rsidRPr="00656F70">
          <w:rPr>
            <w:rStyle w:val="Hyperlink"/>
            <w:noProof/>
          </w:rPr>
          <w:t>3.1 Overview</w:t>
        </w:r>
        <w:r w:rsidR="00906D64">
          <w:rPr>
            <w:noProof/>
            <w:webHidden/>
          </w:rPr>
          <w:tab/>
        </w:r>
        <w:r w:rsidR="00906D64">
          <w:rPr>
            <w:noProof/>
            <w:webHidden/>
          </w:rPr>
          <w:fldChar w:fldCharType="begin"/>
        </w:r>
        <w:r w:rsidR="00906D64">
          <w:rPr>
            <w:noProof/>
            <w:webHidden/>
          </w:rPr>
          <w:instrText xml:space="preserve"> PAGEREF _Toc58927448 \h </w:instrText>
        </w:r>
        <w:r w:rsidR="00906D64">
          <w:rPr>
            <w:noProof/>
            <w:webHidden/>
          </w:rPr>
        </w:r>
        <w:r w:rsidR="00906D64">
          <w:rPr>
            <w:noProof/>
            <w:webHidden/>
          </w:rPr>
          <w:fldChar w:fldCharType="separate"/>
        </w:r>
        <w:r w:rsidR="00906D64">
          <w:rPr>
            <w:noProof/>
            <w:webHidden/>
          </w:rPr>
          <w:t>4</w:t>
        </w:r>
        <w:r w:rsidR="00906D64">
          <w:rPr>
            <w:noProof/>
            <w:webHidden/>
          </w:rPr>
          <w:fldChar w:fldCharType="end"/>
        </w:r>
      </w:hyperlink>
    </w:p>
    <w:p w14:paraId="2488E6A3" w14:textId="27567003" w:rsidR="00906D64" w:rsidRDefault="00901E2E">
      <w:pPr>
        <w:pStyle w:val="TOC3"/>
        <w:tabs>
          <w:tab w:val="right" w:leader="dot" w:pos="9350"/>
        </w:tabs>
        <w:rPr>
          <w:rFonts w:asciiTheme="minorHAnsi" w:eastAsiaTheme="minorEastAsia" w:hAnsiTheme="minorHAnsi" w:cstheme="minorBidi"/>
          <w:noProof/>
          <w:sz w:val="22"/>
          <w:szCs w:val="22"/>
        </w:rPr>
      </w:pPr>
      <w:hyperlink w:anchor="_Toc58927449" w:history="1">
        <w:r w:rsidR="00906D64" w:rsidRPr="00656F70">
          <w:rPr>
            <w:rStyle w:val="Hyperlink"/>
            <w:noProof/>
          </w:rPr>
          <w:t>3.2 Boundaries and Constraints</w:t>
        </w:r>
        <w:r w:rsidR="00906D64">
          <w:rPr>
            <w:noProof/>
            <w:webHidden/>
          </w:rPr>
          <w:tab/>
        </w:r>
        <w:r w:rsidR="00906D64">
          <w:rPr>
            <w:noProof/>
            <w:webHidden/>
          </w:rPr>
          <w:fldChar w:fldCharType="begin"/>
        </w:r>
        <w:r w:rsidR="00906D64">
          <w:rPr>
            <w:noProof/>
            <w:webHidden/>
          </w:rPr>
          <w:instrText xml:space="preserve"> PAGEREF _Toc58927449 \h </w:instrText>
        </w:r>
        <w:r w:rsidR="00906D64">
          <w:rPr>
            <w:noProof/>
            <w:webHidden/>
          </w:rPr>
        </w:r>
        <w:r w:rsidR="00906D64">
          <w:rPr>
            <w:noProof/>
            <w:webHidden/>
          </w:rPr>
          <w:fldChar w:fldCharType="separate"/>
        </w:r>
        <w:r w:rsidR="00906D64">
          <w:rPr>
            <w:noProof/>
            <w:webHidden/>
          </w:rPr>
          <w:t>4</w:t>
        </w:r>
        <w:r w:rsidR="00906D64">
          <w:rPr>
            <w:noProof/>
            <w:webHidden/>
          </w:rPr>
          <w:fldChar w:fldCharType="end"/>
        </w:r>
      </w:hyperlink>
    </w:p>
    <w:p w14:paraId="3304B19D" w14:textId="51122096" w:rsidR="00906D64" w:rsidRDefault="00901E2E">
      <w:pPr>
        <w:pStyle w:val="TOC2"/>
        <w:tabs>
          <w:tab w:val="right" w:leader="dot" w:pos="9350"/>
        </w:tabs>
        <w:rPr>
          <w:rFonts w:asciiTheme="minorHAnsi" w:eastAsiaTheme="minorEastAsia" w:hAnsiTheme="minorHAnsi" w:cstheme="minorBidi"/>
          <w:noProof/>
          <w:sz w:val="22"/>
          <w:szCs w:val="22"/>
        </w:rPr>
      </w:pPr>
      <w:hyperlink w:anchor="_Toc58927450" w:history="1">
        <w:r w:rsidR="00906D64" w:rsidRPr="00656F70">
          <w:rPr>
            <w:rStyle w:val="Hyperlink"/>
            <w:noProof/>
          </w:rPr>
          <w:t>4.  Project Team</w:t>
        </w:r>
        <w:r w:rsidR="00906D64">
          <w:rPr>
            <w:noProof/>
            <w:webHidden/>
          </w:rPr>
          <w:tab/>
        </w:r>
        <w:r w:rsidR="00906D64">
          <w:rPr>
            <w:noProof/>
            <w:webHidden/>
          </w:rPr>
          <w:fldChar w:fldCharType="begin"/>
        </w:r>
        <w:r w:rsidR="00906D64">
          <w:rPr>
            <w:noProof/>
            <w:webHidden/>
          </w:rPr>
          <w:instrText xml:space="preserve"> PAGEREF _Toc58927450 \h </w:instrText>
        </w:r>
        <w:r w:rsidR="00906D64">
          <w:rPr>
            <w:noProof/>
            <w:webHidden/>
          </w:rPr>
        </w:r>
        <w:r w:rsidR="00906D64">
          <w:rPr>
            <w:noProof/>
            <w:webHidden/>
          </w:rPr>
          <w:fldChar w:fldCharType="separate"/>
        </w:r>
        <w:r w:rsidR="00906D64">
          <w:rPr>
            <w:noProof/>
            <w:webHidden/>
          </w:rPr>
          <w:t>5</w:t>
        </w:r>
        <w:r w:rsidR="00906D64">
          <w:rPr>
            <w:noProof/>
            <w:webHidden/>
          </w:rPr>
          <w:fldChar w:fldCharType="end"/>
        </w:r>
      </w:hyperlink>
    </w:p>
    <w:p w14:paraId="561EA8EE" w14:textId="331EA598" w:rsidR="00906D64" w:rsidRDefault="00901E2E">
      <w:pPr>
        <w:pStyle w:val="TOC3"/>
        <w:tabs>
          <w:tab w:val="right" w:leader="dot" w:pos="9350"/>
        </w:tabs>
        <w:rPr>
          <w:rFonts w:asciiTheme="minorHAnsi" w:eastAsiaTheme="minorEastAsia" w:hAnsiTheme="minorHAnsi" w:cstheme="minorBidi"/>
          <w:noProof/>
          <w:sz w:val="22"/>
          <w:szCs w:val="22"/>
        </w:rPr>
      </w:pPr>
      <w:hyperlink w:anchor="_Toc58927451" w:history="1">
        <w:r w:rsidR="00906D64" w:rsidRPr="00656F70">
          <w:rPr>
            <w:rStyle w:val="Hyperlink"/>
            <w:noProof/>
          </w:rPr>
          <w:t>4.1 Team Member Listing</w:t>
        </w:r>
        <w:r w:rsidR="00906D64">
          <w:rPr>
            <w:noProof/>
            <w:webHidden/>
          </w:rPr>
          <w:tab/>
        </w:r>
        <w:r w:rsidR="00906D64">
          <w:rPr>
            <w:noProof/>
            <w:webHidden/>
          </w:rPr>
          <w:fldChar w:fldCharType="begin"/>
        </w:r>
        <w:r w:rsidR="00906D64">
          <w:rPr>
            <w:noProof/>
            <w:webHidden/>
          </w:rPr>
          <w:instrText xml:space="preserve"> PAGEREF _Toc58927451 \h </w:instrText>
        </w:r>
        <w:r w:rsidR="00906D64">
          <w:rPr>
            <w:noProof/>
            <w:webHidden/>
          </w:rPr>
        </w:r>
        <w:r w:rsidR="00906D64">
          <w:rPr>
            <w:noProof/>
            <w:webHidden/>
          </w:rPr>
          <w:fldChar w:fldCharType="separate"/>
        </w:r>
        <w:r w:rsidR="00906D64">
          <w:rPr>
            <w:noProof/>
            <w:webHidden/>
          </w:rPr>
          <w:t>5</w:t>
        </w:r>
        <w:r w:rsidR="00906D64">
          <w:rPr>
            <w:noProof/>
            <w:webHidden/>
          </w:rPr>
          <w:fldChar w:fldCharType="end"/>
        </w:r>
      </w:hyperlink>
    </w:p>
    <w:p w14:paraId="71438494" w14:textId="47978E36" w:rsidR="00906D64" w:rsidRDefault="00901E2E">
      <w:pPr>
        <w:pStyle w:val="TOC3"/>
        <w:tabs>
          <w:tab w:val="right" w:leader="dot" w:pos="9350"/>
        </w:tabs>
        <w:rPr>
          <w:rFonts w:asciiTheme="minorHAnsi" w:eastAsiaTheme="minorEastAsia" w:hAnsiTheme="minorHAnsi" w:cstheme="minorBidi"/>
          <w:noProof/>
          <w:sz w:val="22"/>
          <w:szCs w:val="22"/>
        </w:rPr>
      </w:pPr>
      <w:hyperlink w:anchor="_Toc58927452" w:history="1">
        <w:r w:rsidR="00906D64" w:rsidRPr="00656F70">
          <w:rPr>
            <w:rStyle w:val="Hyperlink"/>
            <w:noProof/>
          </w:rPr>
          <w:t>4.2 Governance Structure</w:t>
        </w:r>
        <w:r w:rsidR="00906D64">
          <w:rPr>
            <w:noProof/>
            <w:webHidden/>
          </w:rPr>
          <w:tab/>
        </w:r>
        <w:r w:rsidR="00906D64">
          <w:rPr>
            <w:noProof/>
            <w:webHidden/>
          </w:rPr>
          <w:fldChar w:fldCharType="begin"/>
        </w:r>
        <w:r w:rsidR="00906D64">
          <w:rPr>
            <w:noProof/>
            <w:webHidden/>
          </w:rPr>
          <w:instrText xml:space="preserve"> PAGEREF _Toc58927452 \h </w:instrText>
        </w:r>
        <w:r w:rsidR="00906D64">
          <w:rPr>
            <w:noProof/>
            <w:webHidden/>
          </w:rPr>
        </w:r>
        <w:r w:rsidR="00906D64">
          <w:rPr>
            <w:noProof/>
            <w:webHidden/>
          </w:rPr>
          <w:fldChar w:fldCharType="separate"/>
        </w:r>
        <w:r w:rsidR="00906D64">
          <w:rPr>
            <w:noProof/>
            <w:webHidden/>
          </w:rPr>
          <w:t>5</w:t>
        </w:r>
        <w:r w:rsidR="00906D64">
          <w:rPr>
            <w:noProof/>
            <w:webHidden/>
          </w:rPr>
          <w:fldChar w:fldCharType="end"/>
        </w:r>
      </w:hyperlink>
    </w:p>
    <w:p w14:paraId="464224F7" w14:textId="4FF23A04" w:rsidR="00906D64" w:rsidRDefault="00901E2E">
      <w:pPr>
        <w:pStyle w:val="TOC2"/>
        <w:tabs>
          <w:tab w:val="right" w:leader="dot" w:pos="9350"/>
        </w:tabs>
        <w:rPr>
          <w:rFonts w:asciiTheme="minorHAnsi" w:eastAsiaTheme="minorEastAsia" w:hAnsiTheme="minorHAnsi" w:cstheme="minorBidi"/>
          <w:noProof/>
          <w:sz w:val="22"/>
          <w:szCs w:val="22"/>
        </w:rPr>
      </w:pPr>
      <w:hyperlink w:anchor="_Toc58927453" w:history="1">
        <w:r w:rsidR="00906D64" w:rsidRPr="00656F70">
          <w:rPr>
            <w:rStyle w:val="Hyperlink"/>
            <w:noProof/>
          </w:rPr>
          <w:t>5.  Project Participation Matrix</w:t>
        </w:r>
        <w:r w:rsidR="00906D64">
          <w:rPr>
            <w:noProof/>
            <w:webHidden/>
          </w:rPr>
          <w:tab/>
        </w:r>
        <w:r w:rsidR="00906D64">
          <w:rPr>
            <w:noProof/>
            <w:webHidden/>
          </w:rPr>
          <w:fldChar w:fldCharType="begin"/>
        </w:r>
        <w:r w:rsidR="00906D64">
          <w:rPr>
            <w:noProof/>
            <w:webHidden/>
          </w:rPr>
          <w:instrText xml:space="preserve"> PAGEREF _Toc58927453 \h </w:instrText>
        </w:r>
        <w:r w:rsidR="00906D64">
          <w:rPr>
            <w:noProof/>
            <w:webHidden/>
          </w:rPr>
        </w:r>
        <w:r w:rsidR="00906D64">
          <w:rPr>
            <w:noProof/>
            <w:webHidden/>
          </w:rPr>
          <w:fldChar w:fldCharType="separate"/>
        </w:r>
        <w:r w:rsidR="00906D64">
          <w:rPr>
            <w:noProof/>
            <w:webHidden/>
          </w:rPr>
          <w:t>7</w:t>
        </w:r>
        <w:r w:rsidR="00906D64">
          <w:rPr>
            <w:noProof/>
            <w:webHidden/>
          </w:rPr>
          <w:fldChar w:fldCharType="end"/>
        </w:r>
      </w:hyperlink>
    </w:p>
    <w:p w14:paraId="7290F3AA" w14:textId="6EC88741" w:rsidR="00906D64" w:rsidRDefault="00901E2E">
      <w:pPr>
        <w:pStyle w:val="TOC2"/>
        <w:tabs>
          <w:tab w:val="right" w:leader="dot" w:pos="9350"/>
        </w:tabs>
        <w:rPr>
          <w:rFonts w:asciiTheme="minorHAnsi" w:eastAsiaTheme="minorEastAsia" w:hAnsiTheme="minorHAnsi" w:cstheme="minorBidi"/>
          <w:noProof/>
          <w:sz w:val="22"/>
          <w:szCs w:val="22"/>
        </w:rPr>
      </w:pPr>
      <w:hyperlink w:anchor="_Toc58927454" w:history="1">
        <w:r w:rsidR="00906D64" w:rsidRPr="00656F70">
          <w:rPr>
            <w:rStyle w:val="Hyperlink"/>
            <w:noProof/>
          </w:rPr>
          <w:t>6.  Schedule</w:t>
        </w:r>
        <w:r w:rsidR="00906D64">
          <w:rPr>
            <w:noProof/>
            <w:webHidden/>
          </w:rPr>
          <w:tab/>
        </w:r>
        <w:r w:rsidR="00906D64">
          <w:rPr>
            <w:noProof/>
            <w:webHidden/>
          </w:rPr>
          <w:fldChar w:fldCharType="begin"/>
        </w:r>
        <w:r w:rsidR="00906D64">
          <w:rPr>
            <w:noProof/>
            <w:webHidden/>
          </w:rPr>
          <w:instrText xml:space="preserve"> PAGEREF _Toc58927454 \h </w:instrText>
        </w:r>
        <w:r w:rsidR="00906D64">
          <w:rPr>
            <w:noProof/>
            <w:webHidden/>
          </w:rPr>
        </w:r>
        <w:r w:rsidR="00906D64">
          <w:rPr>
            <w:noProof/>
            <w:webHidden/>
          </w:rPr>
          <w:fldChar w:fldCharType="separate"/>
        </w:r>
        <w:r w:rsidR="00906D64">
          <w:rPr>
            <w:noProof/>
            <w:webHidden/>
          </w:rPr>
          <w:t>8</w:t>
        </w:r>
        <w:r w:rsidR="00906D64">
          <w:rPr>
            <w:noProof/>
            <w:webHidden/>
          </w:rPr>
          <w:fldChar w:fldCharType="end"/>
        </w:r>
      </w:hyperlink>
    </w:p>
    <w:p w14:paraId="3DE0BC17" w14:textId="5DC707F2" w:rsidR="00906D64" w:rsidRDefault="00901E2E">
      <w:pPr>
        <w:pStyle w:val="TOC3"/>
        <w:tabs>
          <w:tab w:val="right" w:leader="dot" w:pos="9350"/>
        </w:tabs>
        <w:rPr>
          <w:rFonts w:asciiTheme="minorHAnsi" w:eastAsiaTheme="minorEastAsia" w:hAnsiTheme="minorHAnsi" w:cstheme="minorBidi"/>
          <w:noProof/>
          <w:sz w:val="22"/>
          <w:szCs w:val="22"/>
        </w:rPr>
      </w:pPr>
      <w:hyperlink w:anchor="_Toc58927455" w:history="1">
        <w:r w:rsidR="00906D64" w:rsidRPr="00656F70">
          <w:rPr>
            <w:rStyle w:val="Hyperlink"/>
            <w:noProof/>
          </w:rPr>
          <w:t>6.1 Schedule Drivers</w:t>
        </w:r>
        <w:r w:rsidR="00906D64">
          <w:rPr>
            <w:noProof/>
            <w:webHidden/>
          </w:rPr>
          <w:tab/>
        </w:r>
        <w:r w:rsidR="00906D64">
          <w:rPr>
            <w:noProof/>
            <w:webHidden/>
          </w:rPr>
          <w:fldChar w:fldCharType="begin"/>
        </w:r>
        <w:r w:rsidR="00906D64">
          <w:rPr>
            <w:noProof/>
            <w:webHidden/>
          </w:rPr>
          <w:instrText xml:space="preserve"> PAGEREF _Toc58927455 \h </w:instrText>
        </w:r>
        <w:r w:rsidR="00906D64">
          <w:rPr>
            <w:noProof/>
            <w:webHidden/>
          </w:rPr>
        </w:r>
        <w:r w:rsidR="00906D64">
          <w:rPr>
            <w:noProof/>
            <w:webHidden/>
          </w:rPr>
          <w:fldChar w:fldCharType="separate"/>
        </w:r>
        <w:r w:rsidR="00906D64">
          <w:rPr>
            <w:noProof/>
            <w:webHidden/>
          </w:rPr>
          <w:t>8</w:t>
        </w:r>
        <w:r w:rsidR="00906D64">
          <w:rPr>
            <w:noProof/>
            <w:webHidden/>
          </w:rPr>
          <w:fldChar w:fldCharType="end"/>
        </w:r>
      </w:hyperlink>
    </w:p>
    <w:p w14:paraId="719C9798" w14:textId="793F9C56" w:rsidR="00906D64" w:rsidRDefault="00901E2E">
      <w:pPr>
        <w:pStyle w:val="TOC3"/>
        <w:tabs>
          <w:tab w:val="right" w:leader="dot" w:pos="9350"/>
        </w:tabs>
        <w:rPr>
          <w:rFonts w:asciiTheme="minorHAnsi" w:eastAsiaTheme="minorEastAsia" w:hAnsiTheme="minorHAnsi" w:cstheme="minorBidi"/>
          <w:noProof/>
          <w:sz w:val="22"/>
          <w:szCs w:val="22"/>
        </w:rPr>
      </w:pPr>
      <w:hyperlink w:anchor="_Toc58927456" w:history="1">
        <w:r w:rsidR="00906D64" w:rsidRPr="00656F70">
          <w:rPr>
            <w:rStyle w:val="Hyperlink"/>
            <w:noProof/>
          </w:rPr>
          <w:t>6.2 Milestones</w:t>
        </w:r>
        <w:r w:rsidR="00906D64">
          <w:rPr>
            <w:noProof/>
            <w:webHidden/>
          </w:rPr>
          <w:tab/>
        </w:r>
        <w:r w:rsidR="00906D64">
          <w:rPr>
            <w:noProof/>
            <w:webHidden/>
          </w:rPr>
          <w:fldChar w:fldCharType="begin"/>
        </w:r>
        <w:r w:rsidR="00906D64">
          <w:rPr>
            <w:noProof/>
            <w:webHidden/>
          </w:rPr>
          <w:instrText xml:space="preserve"> PAGEREF _Toc58927456 \h </w:instrText>
        </w:r>
        <w:r w:rsidR="00906D64">
          <w:rPr>
            <w:noProof/>
            <w:webHidden/>
          </w:rPr>
        </w:r>
        <w:r w:rsidR="00906D64">
          <w:rPr>
            <w:noProof/>
            <w:webHidden/>
          </w:rPr>
          <w:fldChar w:fldCharType="separate"/>
        </w:r>
        <w:r w:rsidR="00906D64">
          <w:rPr>
            <w:noProof/>
            <w:webHidden/>
          </w:rPr>
          <w:t>8</w:t>
        </w:r>
        <w:r w:rsidR="00906D64">
          <w:rPr>
            <w:noProof/>
            <w:webHidden/>
          </w:rPr>
          <w:fldChar w:fldCharType="end"/>
        </w:r>
      </w:hyperlink>
    </w:p>
    <w:p w14:paraId="1F7088DF" w14:textId="578DA362" w:rsidR="00906D64" w:rsidRDefault="00901E2E">
      <w:pPr>
        <w:pStyle w:val="TOC3"/>
        <w:tabs>
          <w:tab w:val="right" w:leader="dot" w:pos="9350"/>
        </w:tabs>
        <w:rPr>
          <w:rFonts w:asciiTheme="minorHAnsi" w:eastAsiaTheme="minorEastAsia" w:hAnsiTheme="minorHAnsi" w:cstheme="minorBidi"/>
          <w:noProof/>
          <w:sz w:val="22"/>
          <w:szCs w:val="22"/>
        </w:rPr>
      </w:pPr>
      <w:hyperlink w:anchor="_Toc58927457" w:history="1">
        <w:r w:rsidR="00906D64" w:rsidRPr="00656F70">
          <w:rPr>
            <w:rStyle w:val="Hyperlink"/>
            <w:noProof/>
          </w:rPr>
          <w:t>6.3 Schedule Baselines</w:t>
        </w:r>
        <w:r w:rsidR="00906D64">
          <w:rPr>
            <w:noProof/>
            <w:webHidden/>
          </w:rPr>
          <w:tab/>
        </w:r>
        <w:r w:rsidR="00906D64">
          <w:rPr>
            <w:noProof/>
            <w:webHidden/>
          </w:rPr>
          <w:fldChar w:fldCharType="begin"/>
        </w:r>
        <w:r w:rsidR="00906D64">
          <w:rPr>
            <w:noProof/>
            <w:webHidden/>
          </w:rPr>
          <w:instrText xml:space="preserve"> PAGEREF _Toc58927457 \h </w:instrText>
        </w:r>
        <w:r w:rsidR="00906D64">
          <w:rPr>
            <w:noProof/>
            <w:webHidden/>
          </w:rPr>
        </w:r>
        <w:r w:rsidR="00906D64">
          <w:rPr>
            <w:noProof/>
            <w:webHidden/>
          </w:rPr>
          <w:fldChar w:fldCharType="separate"/>
        </w:r>
        <w:r w:rsidR="00906D64">
          <w:rPr>
            <w:noProof/>
            <w:webHidden/>
          </w:rPr>
          <w:t>8</w:t>
        </w:r>
        <w:r w:rsidR="00906D64">
          <w:rPr>
            <w:noProof/>
            <w:webHidden/>
          </w:rPr>
          <w:fldChar w:fldCharType="end"/>
        </w:r>
      </w:hyperlink>
    </w:p>
    <w:p w14:paraId="3B3FA728" w14:textId="7B7EC0E5" w:rsidR="00906D64" w:rsidRDefault="00901E2E">
      <w:pPr>
        <w:pStyle w:val="TOC2"/>
        <w:tabs>
          <w:tab w:val="right" w:leader="dot" w:pos="9350"/>
        </w:tabs>
        <w:rPr>
          <w:rFonts w:asciiTheme="minorHAnsi" w:eastAsiaTheme="minorEastAsia" w:hAnsiTheme="minorHAnsi" w:cstheme="minorBidi"/>
          <w:noProof/>
          <w:sz w:val="22"/>
          <w:szCs w:val="22"/>
        </w:rPr>
      </w:pPr>
      <w:hyperlink w:anchor="_Toc58927458" w:history="1">
        <w:r w:rsidR="00906D64" w:rsidRPr="00656F70">
          <w:rPr>
            <w:rStyle w:val="Hyperlink"/>
            <w:noProof/>
          </w:rPr>
          <w:t>7.  Budget</w:t>
        </w:r>
        <w:r w:rsidR="00906D64">
          <w:rPr>
            <w:noProof/>
            <w:webHidden/>
          </w:rPr>
          <w:tab/>
        </w:r>
        <w:r w:rsidR="00906D64">
          <w:rPr>
            <w:noProof/>
            <w:webHidden/>
          </w:rPr>
          <w:fldChar w:fldCharType="begin"/>
        </w:r>
        <w:r w:rsidR="00906D64">
          <w:rPr>
            <w:noProof/>
            <w:webHidden/>
          </w:rPr>
          <w:instrText xml:space="preserve"> PAGEREF _Toc58927458 \h </w:instrText>
        </w:r>
        <w:r w:rsidR="00906D64">
          <w:rPr>
            <w:noProof/>
            <w:webHidden/>
          </w:rPr>
        </w:r>
        <w:r w:rsidR="00906D64">
          <w:rPr>
            <w:noProof/>
            <w:webHidden/>
          </w:rPr>
          <w:fldChar w:fldCharType="separate"/>
        </w:r>
        <w:r w:rsidR="00906D64">
          <w:rPr>
            <w:noProof/>
            <w:webHidden/>
          </w:rPr>
          <w:t>10</w:t>
        </w:r>
        <w:r w:rsidR="00906D64">
          <w:rPr>
            <w:noProof/>
            <w:webHidden/>
          </w:rPr>
          <w:fldChar w:fldCharType="end"/>
        </w:r>
      </w:hyperlink>
    </w:p>
    <w:p w14:paraId="13FC82B3" w14:textId="3CCA789B" w:rsidR="00906D64" w:rsidRDefault="00901E2E">
      <w:pPr>
        <w:pStyle w:val="TOC3"/>
        <w:tabs>
          <w:tab w:val="right" w:leader="dot" w:pos="9350"/>
        </w:tabs>
        <w:rPr>
          <w:rFonts w:asciiTheme="minorHAnsi" w:eastAsiaTheme="minorEastAsia" w:hAnsiTheme="minorHAnsi" w:cstheme="minorBidi"/>
          <w:noProof/>
          <w:sz w:val="22"/>
          <w:szCs w:val="22"/>
        </w:rPr>
      </w:pPr>
      <w:hyperlink w:anchor="_Toc58927459" w:history="1">
        <w:r w:rsidR="00906D64" w:rsidRPr="00656F70">
          <w:rPr>
            <w:rStyle w:val="Hyperlink"/>
            <w:noProof/>
          </w:rPr>
          <w:t>7.1 Budget Components</w:t>
        </w:r>
        <w:r w:rsidR="00906D64">
          <w:rPr>
            <w:noProof/>
            <w:webHidden/>
          </w:rPr>
          <w:tab/>
        </w:r>
        <w:r w:rsidR="00906D64">
          <w:rPr>
            <w:noProof/>
            <w:webHidden/>
          </w:rPr>
          <w:fldChar w:fldCharType="begin"/>
        </w:r>
        <w:r w:rsidR="00906D64">
          <w:rPr>
            <w:noProof/>
            <w:webHidden/>
          </w:rPr>
          <w:instrText xml:space="preserve"> PAGEREF _Toc58927459 \h </w:instrText>
        </w:r>
        <w:r w:rsidR="00906D64">
          <w:rPr>
            <w:noProof/>
            <w:webHidden/>
          </w:rPr>
        </w:r>
        <w:r w:rsidR="00906D64">
          <w:rPr>
            <w:noProof/>
            <w:webHidden/>
          </w:rPr>
          <w:fldChar w:fldCharType="separate"/>
        </w:r>
        <w:r w:rsidR="00906D64">
          <w:rPr>
            <w:noProof/>
            <w:webHidden/>
          </w:rPr>
          <w:t>10</w:t>
        </w:r>
        <w:r w:rsidR="00906D64">
          <w:rPr>
            <w:noProof/>
            <w:webHidden/>
          </w:rPr>
          <w:fldChar w:fldCharType="end"/>
        </w:r>
      </w:hyperlink>
    </w:p>
    <w:p w14:paraId="592EC659" w14:textId="01A78DE9" w:rsidR="00906D64" w:rsidRDefault="00901E2E">
      <w:pPr>
        <w:pStyle w:val="TOC3"/>
        <w:tabs>
          <w:tab w:val="right" w:leader="dot" w:pos="9350"/>
        </w:tabs>
        <w:rPr>
          <w:rFonts w:asciiTheme="minorHAnsi" w:eastAsiaTheme="minorEastAsia" w:hAnsiTheme="minorHAnsi" w:cstheme="minorBidi"/>
          <w:noProof/>
          <w:sz w:val="22"/>
          <w:szCs w:val="22"/>
        </w:rPr>
      </w:pPr>
      <w:hyperlink w:anchor="_Toc58927460" w:history="1">
        <w:r w:rsidR="00906D64" w:rsidRPr="00656F70">
          <w:rPr>
            <w:rStyle w:val="Hyperlink"/>
            <w:noProof/>
          </w:rPr>
          <w:t>7.2 Budget Process</w:t>
        </w:r>
        <w:r w:rsidR="00906D64">
          <w:rPr>
            <w:noProof/>
            <w:webHidden/>
          </w:rPr>
          <w:tab/>
        </w:r>
        <w:r w:rsidR="00906D64">
          <w:rPr>
            <w:noProof/>
            <w:webHidden/>
          </w:rPr>
          <w:fldChar w:fldCharType="begin"/>
        </w:r>
        <w:r w:rsidR="00906D64">
          <w:rPr>
            <w:noProof/>
            <w:webHidden/>
          </w:rPr>
          <w:instrText xml:space="preserve"> PAGEREF _Toc58927460 \h </w:instrText>
        </w:r>
        <w:r w:rsidR="00906D64">
          <w:rPr>
            <w:noProof/>
            <w:webHidden/>
          </w:rPr>
        </w:r>
        <w:r w:rsidR="00906D64">
          <w:rPr>
            <w:noProof/>
            <w:webHidden/>
          </w:rPr>
          <w:fldChar w:fldCharType="separate"/>
        </w:r>
        <w:r w:rsidR="00906D64">
          <w:rPr>
            <w:noProof/>
            <w:webHidden/>
          </w:rPr>
          <w:t>10</w:t>
        </w:r>
        <w:r w:rsidR="00906D64">
          <w:rPr>
            <w:noProof/>
            <w:webHidden/>
          </w:rPr>
          <w:fldChar w:fldCharType="end"/>
        </w:r>
      </w:hyperlink>
    </w:p>
    <w:p w14:paraId="727C1C72" w14:textId="55C3A22B" w:rsidR="00906D64" w:rsidRDefault="00901E2E">
      <w:pPr>
        <w:pStyle w:val="TOC3"/>
        <w:tabs>
          <w:tab w:val="right" w:leader="dot" w:pos="9350"/>
        </w:tabs>
        <w:rPr>
          <w:rFonts w:asciiTheme="minorHAnsi" w:eastAsiaTheme="minorEastAsia" w:hAnsiTheme="minorHAnsi" w:cstheme="minorBidi"/>
          <w:noProof/>
          <w:sz w:val="22"/>
          <w:szCs w:val="22"/>
        </w:rPr>
      </w:pPr>
      <w:hyperlink w:anchor="_Toc58927461" w:history="1">
        <w:r w:rsidR="00906D64" w:rsidRPr="00656F70">
          <w:rPr>
            <w:rStyle w:val="Hyperlink"/>
            <w:noProof/>
          </w:rPr>
          <w:t>7.3 Budget Drivers</w:t>
        </w:r>
        <w:r w:rsidR="00906D64">
          <w:rPr>
            <w:noProof/>
            <w:webHidden/>
          </w:rPr>
          <w:tab/>
        </w:r>
        <w:r w:rsidR="00906D64">
          <w:rPr>
            <w:noProof/>
            <w:webHidden/>
          </w:rPr>
          <w:fldChar w:fldCharType="begin"/>
        </w:r>
        <w:r w:rsidR="00906D64">
          <w:rPr>
            <w:noProof/>
            <w:webHidden/>
          </w:rPr>
          <w:instrText xml:space="preserve"> PAGEREF _Toc58927461 \h </w:instrText>
        </w:r>
        <w:r w:rsidR="00906D64">
          <w:rPr>
            <w:noProof/>
            <w:webHidden/>
          </w:rPr>
        </w:r>
        <w:r w:rsidR="00906D64">
          <w:rPr>
            <w:noProof/>
            <w:webHidden/>
          </w:rPr>
          <w:fldChar w:fldCharType="separate"/>
        </w:r>
        <w:r w:rsidR="00906D64">
          <w:rPr>
            <w:noProof/>
            <w:webHidden/>
          </w:rPr>
          <w:t>10</w:t>
        </w:r>
        <w:r w:rsidR="00906D64">
          <w:rPr>
            <w:noProof/>
            <w:webHidden/>
          </w:rPr>
          <w:fldChar w:fldCharType="end"/>
        </w:r>
      </w:hyperlink>
    </w:p>
    <w:p w14:paraId="1E5C32A2" w14:textId="325566D0" w:rsidR="00906D64" w:rsidRDefault="00901E2E">
      <w:pPr>
        <w:pStyle w:val="TOC3"/>
        <w:tabs>
          <w:tab w:val="right" w:leader="dot" w:pos="9350"/>
        </w:tabs>
        <w:rPr>
          <w:rFonts w:asciiTheme="minorHAnsi" w:eastAsiaTheme="minorEastAsia" w:hAnsiTheme="minorHAnsi" w:cstheme="minorBidi"/>
          <w:noProof/>
          <w:sz w:val="22"/>
          <w:szCs w:val="22"/>
        </w:rPr>
      </w:pPr>
      <w:hyperlink w:anchor="_Toc58927462" w:history="1">
        <w:r w:rsidR="00906D64" w:rsidRPr="00656F70">
          <w:rPr>
            <w:rStyle w:val="Hyperlink"/>
            <w:noProof/>
          </w:rPr>
          <w:t>7.4 Budget Baselines</w:t>
        </w:r>
        <w:r w:rsidR="00906D64">
          <w:rPr>
            <w:noProof/>
            <w:webHidden/>
          </w:rPr>
          <w:tab/>
        </w:r>
        <w:r w:rsidR="00906D64">
          <w:rPr>
            <w:noProof/>
            <w:webHidden/>
          </w:rPr>
          <w:fldChar w:fldCharType="begin"/>
        </w:r>
        <w:r w:rsidR="00906D64">
          <w:rPr>
            <w:noProof/>
            <w:webHidden/>
          </w:rPr>
          <w:instrText xml:space="preserve"> PAGEREF _Toc58927462 \h </w:instrText>
        </w:r>
        <w:r w:rsidR="00906D64">
          <w:rPr>
            <w:noProof/>
            <w:webHidden/>
          </w:rPr>
        </w:r>
        <w:r w:rsidR="00906D64">
          <w:rPr>
            <w:noProof/>
            <w:webHidden/>
          </w:rPr>
          <w:fldChar w:fldCharType="separate"/>
        </w:r>
        <w:r w:rsidR="00906D64">
          <w:rPr>
            <w:noProof/>
            <w:webHidden/>
          </w:rPr>
          <w:t>10</w:t>
        </w:r>
        <w:r w:rsidR="00906D64">
          <w:rPr>
            <w:noProof/>
            <w:webHidden/>
          </w:rPr>
          <w:fldChar w:fldCharType="end"/>
        </w:r>
      </w:hyperlink>
    </w:p>
    <w:p w14:paraId="520F3602" w14:textId="35E89EC4" w:rsidR="00906D64" w:rsidRDefault="00901E2E">
      <w:pPr>
        <w:pStyle w:val="TOC2"/>
        <w:tabs>
          <w:tab w:val="right" w:leader="dot" w:pos="9350"/>
        </w:tabs>
        <w:rPr>
          <w:rFonts w:asciiTheme="minorHAnsi" w:eastAsiaTheme="minorEastAsia" w:hAnsiTheme="minorHAnsi" w:cstheme="minorBidi"/>
          <w:noProof/>
          <w:sz w:val="22"/>
          <w:szCs w:val="22"/>
        </w:rPr>
      </w:pPr>
      <w:hyperlink w:anchor="_Toc58927463" w:history="1">
        <w:r w:rsidR="00906D64" w:rsidRPr="00656F70">
          <w:rPr>
            <w:rStyle w:val="Hyperlink"/>
            <w:noProof/>
          </w:rPr>
          <w:t>8.  Communications</w:t>
        </w:r>
        <w:r w:rsidR="00906D64">
          <w:rPr>
            <w:noProof/>
            <w:webHidden/>
          </w:rPr>
          <w:tab/>
        </w:r>
        <w:r w:rsidR="00906D64">
          <w:rPr>
            <w:noProof/>
            <w:webHidden/>
          </w:rPr>
          <w:fldChar w:fldCharType="begin"/>
        </w:r>
        <w:r w:rsidR="00906D64">
          <w:rPr>
            <w:noProof/>
            <w:webHidden/>
          </w:rPr>
          <w:instrText xml:space="preserve"> PAGEREF _Toc58927463 \h </w:instrText>
        </w:r>
        <w:r w:rsidR="00906D64">
          <w:rPr>
            <w:noProof/>
            <w:webHidden/>
          </w:rPr>
        </w:r>
        <w:r w:rsidR="00906D64">
          <w:rPr>
            <w:noProof/>
            <w:webHidden/>
          </w:rPr>
          <w:fldChar w:fldCharType="separate"/>
        </w:r>
        <w:r w:rsidR="00906D64">
          <w:rPr>
            <w:noProof/>
            <w:webHidden/>
          </w:rPr>
          <w:t>11</w:t>
        </w:r>
        <w:r w:rsidR="00906D64">
          <w:rPr>
            <w:noProof/>
            <w:webHidden/>
          </w:rPr>
          <w:fldChar w:fldCharType="end"/>
        </w:r>
      </w:hyperlink>
    </w:p>
    <w:p w14:paraId="2C97DDAB" w14:textId="3FB79BE7" w:rsidR="00906D64" w:rsidRDefault="00901E2E">
      <w:pPr>
        <w:pStyle w:val="TOC3"/>
        <w:tabs>
          <w:tab w:val="right" w:leader="dot" w:pos="9350"/>
        </w:tabs>
        <w:rPr>
          <w:rFonts w:asciiTheme="minorHAnsi" w:eastAsiaTheme="minorEastAsia" w:hAnsiTheme="minorHAnsi" w:cstheme="minorBidi"/>
          <w:noProof/>
          <w:sz w:val="22"/>
          <w:szCs w:val="22"/>
        </w:rPr>
      </w:pPr>
      <w:hyperlink w:anchor="_Toc58927464" w:history="1">
        <w:r w:rsidR="00906D64" w:rsidRPr="00656F70">
          <w:rPr>
            <w:rStyle w:val="Hyperlink"/>
            <w:noProof/>
          </w:rPr>
          <w:t>8.1 Status</w:t>
        </w:r>
        <w:r w:rsidR="00906D64">
          <w:rPr>
            <w:noProof/>
            <w:webHidden/>
          </w:rPr>
          <w:tab/>
        </w:r>
        <w:r w:rsidR="00906D64">
          <w:rPr>
            <w:noProof/>
            <w:webHidden/>
          </w:rPr>
          <w:fldChar w:fldCharType="begin"/>
        </w:r>
        <w:r w:rsidR="00906D64">
          <w:rPr>
            <w:noProof/>
            <w:webHidden/>
          </w:rPr>
          <w:instrText xml:space="preserve"> PAGEREF _Toc58927464 \h </w:instrText>
        </w:r>
        <w:r w:rsidR="00906D64">
          <w:rPr>
            <w:noProof/>
            <w:webHidden/>
          </w:rPr>
        </w:r>
        <w:r w:rsidR="00906D64">
          <w:rPr>
            <w:noProof/>
            <w:webHidden/>
          </w:rPr>
          <w:fldChar w:fldCharType="separate"/>
        </w:r>
        <w:r w:rsidR="00906D64">
          <w:rPr>
            <w:noProof/>
            <w:webHidden/>
          </w:rPr>
          <w:t>11</w:t>
        </w:r>
        <w:r w:rsidR="00906D64">
          <w:rPr>
            <w:noProof/>
            <w:webHidden/>
          </w:rPr>
          <w:fldChar w:fldCharType="end"/>
        </w:r>
      </w:hyperlink>
    </w:p>
    <w:p w14:paraId="591FB506" w14:textId="709FF53A" w:rsidR="00906D64" w:rsidRDefault="00901E2E">
      <w:pPr>
        <w:pStyle w:val="TOC3"/>
        <w:tabs>
          <w:tab w:val="right" w:leader="dot" w:pos="9350"/>
        </w:tabs>
        <w:rPr>
          <w:rFonts w:asciiTheme="minorHAnsi" w:eastAsiaTheme="minorEastAsia" w:hAnsiTheme="minorHAnsi" w:cstheme="minorBidi"/>
          <w:noProof/>
          <w:sz w:val="22"/>
          <w:szCs w:val="22"/>
        </w:rPr>
      </w:pPr>
      <w:hyperlink w:anchor="_Toc58927465" w:history="1">
        <w:r w:rsidR="00906D64" w:rsidRPr="00656F70">
          <w:rPr>
            <w:rStyle w:val="Hyperlink"/>
            <w:noProof/>
          </w:rPr>
          <w:t>8.2 Working Sessions, Kick-Off, &amp; Close-Out</w:t>
        </w:r>
        <w:r w:rsidR="00906D64">
          <w:rPr>
            <w:noProof/>
            <w:webHidden/>
          </w:rPr>
          <w:tab/>
        </w:r>
        <w:r w:rsidR="00906D64">
          <w:rPr>
            <w:noProof/>
            <w:webHidden/>
          </w:rPr>
          <w:fldChar w:fldCharType="begin"/>
        </w:r>
        <w:r w:rsidR="00906D64">
          <w:rPr>
            <w:noProof/>
            <w:webHidden/>
          </w:rPr>
          <w:instrText xml:space="preserve"> PAGEREF _Toc58927465 \h </w:instrText>
        </w:r>
        <w:r w:rsidR="00906D64">
          <w:rPr>
            <w:noProof/>
            <w:webHidden/>
          </w:rPr>
        </w:r>
        <w:r w:rsidR="00906D64">
          <w:rPr>
            <w:noProof/>
            <w:webHidden/>
          </w:rPr>
          <w:fldChar w:fldCharType="separate"/>
        </w:r>
        <w:r w:rsidR="00906D64">
          <w:rPr>
            <w:noProof/>
            <w:webHidden/>
          </w:rPr>
          <w:t>12</w:t>
        </w:r>
        <w:r w:rsidR="00906D64">
          <w:rPr>
            <w:noProof/>
            <w:webHidden/>
          </w:rPr>
          <w:fldChar w:fldCharType="end"/>
        </w:r>
      </w:hyperlink>
    </w:p>
    <w:p w14:paraId="30708118" w14:textId="7C95945D" w:rsidR="00906D64" w:rsidRDefault="00901E2E">
      <w:pPr>
        <w:pStyle w:val="TOC3"/>
        <w:tabs>
          <w:tab w:val="right" w:leader="dot" w:pos="9350"/>
        </w:tabs>
        <w:rPr>
          <w:rFonts w:asciiTheme="minorHAnsi" w:eastAsiaTheme="minorEastAsia" w:hAnsiTheme="minorHAnsi" w:cstheme="minorBidi"/>
          <w:noProof/>
          <w:sz w:val="22"/>
          <w:szCs w:val="22"/>
        </w:rPr>
      </w:pPr>
      <w:hyperlink w:anchor="_Toc58927466" w:history="1">
        <w:r w:rsidR="00906D64" w:rsidRPr="00656F70">
          <w:rPr>
            <w:rStyle w:val="Hyperlink"/>
            <w:noProof/>
          </w:rPr>
          <w:t>8.3 Review, Approval &amp; Sign-Off</w:t>
        </w:r>
        <w:r w:rsidR="00906D64">
          <w:rPr>
            <w:noProof/>
            <w:webHidden/>
          </w:rPr>
          <w:tab/>
        </w:r>
        <w:r w:rsidR="00906D64">
          <w:rPr>
            <w:noProof/>
            <w:webHidden/>
          </w:rPr>
          <w:fldChar w:fldCharType="begin"/>
        </w:r>
        <w:r w:rsidR="00906D64">
          <w:rPr>
            <w:noProof/>
            <w:webHidden/>
          </w:rPr>
          <w:instrText xml:space="preserve"> PAGEREF _Toc58927466 \h </w:instrText>
        </w:r>
        <w:r w:rsidR="00906D64">
          <w:rPr>
            <w:noProof/>
            <w:webHidden/>
          </w:rPr>
        </w:r>
        <w:r w:rsidR="00906D64">
          <w:rPr>
            <w:noProof/>
            <w:webHidden/>
          </w:rPr>
          <w:fldChar w:fldCharType="separate"/>
        </w:r>
        <w:r w:rsidR="00906D64">
          <w:rPr>
            <w:noProof/>
            <w:webHidden/>
          </w:rPr>
          <w:t>12</w:t>
        </w:r>
        <w:r w:rsidR="00906D64">
          <w:rPr>
            <w:noProof/>
            <w:webHidden/>
          </w:rPr>
          <w:fldChar w:fldCharType="end"/>
        </w:r>
      </w:hyperlink>
    </w:p>
    <w:p w14:paraId="67154E5B" w14:textId="1D78FA3C" w:rsidR="00906D64" w:rsidRDefault="00901E2E">
      <w:pPr>
        <w:pStyle w:val="TOC2"/>
        <w:tabs>
          <w:tab w:val="right" w:leader="dot" w:pos="9350"/>
        </w:tabs>
        <w:rPr>
          <w:rFonts w:asciiTheme="minorHAnsi" w:eastAsiaTheme="minorEastAsia" w:hAnsiTheme="minorHAnsi" w:cstheme="minorBidi"/>
          <w:noProof/>
          <w:sz w:val="22"/>
          <w:szCs w:val="22"/>
        </w:rPr>
      </w:pPr>
      <w:hyperlink w:anchor="_Toc58927467" w:history="1">
        <w:r w:rsidR="00906D64" w:rsidRPr="00656F70">
          <w:rPr>
            <w:rStyle w:val="Hyperlink"/>
            <w:noProof/>
          </w:rPr>
          <w:t>9.  Risk Management Approach</w:t>
        </w:r>
        <w:r w:rsidR="00906D64">
          <w:rPr>
            <w:noProof/>
            <w:webHidden/>
          </w:rPr>
          <w:tab/>
        </w:r>
        <w:r w:rsidR="00906D64">
          <w:rPr>
            <w:noProof/>
            <w:webHidden/>
          </w:rPr>
          <w:fldChar w:fldCharType="begin"/>
        </w:r>
        <w:r w:rsidR="00906D64">
          <w:rPr>
            <w:noProof/>
            <w:webHidden/>
          </w:rPr>
          <w:instrText xml:space="preserve"> PAGEREF _Toc58927467 \h </w:instrText>
        </w:r>
        <w:r w:rsidR="00906D64">
          <w:rPr>
            <w:noProof/>
            <w:webHidden/>
          </w:rPr>
        </w:r>
        <w:r w:rsidR="00906D64">
          <w:rPr>
            <w:noProof/>
            <w:webHidden/>
          </w:rPr>
          <w:fldChar w:fldCharType="separate"/>
        </w:r>
        <w:r w:rsidR="00906D64">
          <w:rPr>
            <w:noProof/>
            <w:webHidden/>
          </w:rPr>
          <w:t>14</w:t>
        </w:r>
        <w:r w:rsidR="00906D64">
          <w:rPr>
            <w:noProof/>
            <w:webHidden/>
          </w:rPr>
          <w:fldChar w:fldCharType="end"/>
        </w:r>
      </w:hyperlink>
    </w:p>
    <w:p w14:paraId="376BF4B1" w14:textId="058DA218" w:rsidR="00906D64" w:rsidRDefault="00901E2E">
      <w:pPr>
        <w:pStyle w:val="TOC2"/>
        <w:tabs>
          <w:tab w:val="right" w:leader="dot" w:pos="9350"/>
        </w:tabs>
        <w:rPr>
          <w:rFonts w:asciiTheme="minorHAnsi" w:eastAsiaTheme="minorEastAsia" w:hAnsiTheme="minorHAnsi" w:cstheme="minorBidi"/>
          <w:noProof/>
          <w:sz w:val="22"/>
          <w:szCs w:val="22"/>
        </w:rPr>
      </w:pPr>
      <w:hyperlink w:anchor="_Toc58927468" w:history="1">
        <w:r w:rsidR="00906D64" w:rsidRPr="00656F70">
          <w:rPr>
            <w:rStyle w:val="Hyperlink"/>
            <w:noProof/>
          </w:rPr>
          <w:t>10.  Assumptions</w:t>
        </w:r>
        <w:r w:rsidR="00906D64">
          <w:rPr>
            <w:noProof/>
            <w:webHidden/>
          </w:rPr>
          <w:tab/>
        </w:r>
        <w:r w:rsidR="00906D64">
          <w:rPr>
            <w:noProof/>
            <w:webHidden/>
          </w:rPr>
          <w:fldChar w:fldCharType="begin"/>
        </w:r>
        <w:r w:rsidR="00906D64">
          <w:rPr>
            <w:noProof/>
            <w:webHidden/>
          </w:rPr>
          <w:instrText xml:space="preserve"> PAGEREF _Toc58927468 \h </w:instrText>
        </w:r>
        <w:r w:rsidR="00906D64">
          <w:rPr>
            <w:noProof/>
            <w:webHidden/>
          </w:rPr>
        </w:r>
        <w:r w:rsidR="00906D64">
          <w:rPr>
            <w:noProof/>
            <w:webHidden/>
          </w:rPr>
          <w:fldChar w:fldCharType="separate"/>
        </w:r>
        <w:r w:rsidR="00906D64">
          <w:rPr>
            <w:noProof/>
            <w:webHidden/>
          </w:rPr>
          <w:t>15</w:t>
        </w:r>
        <w:r w:rsidR="00906D64">
          <w:rPr>
            <w:noProof/>
            <w:webHidden/>
          </w:rPr>
          <w:fldChar w:fldCharType="end"/>
        </w:r>
      </w:hyperlink>
    </w:p>
    <w:p w14:paraId="4396F8E7" w14:textId="1CCB9C04" w:rsidR="00906D64" w:rsidRDefault="00901E2E">
      <w:pPr>
        <w:pStyle w:val="TOC3"/>
        <w:tabs>
          <w:tab w:val="right" w:leader="dot" w:pos="9350"/>
        </w:tabs>
        <w:rPr>
          <w:rFonts w:asciiTheme="minorHAnsi" w:eastAsiaTheme="minorEastAsia" w:hAnsiTheme="minorHAnsi" w:cstheme="minorBidi"/>
          <w:noProof/>
          <w:sz w:val="22"/>
          <w:szCs w:val="22"/>
        </w:rPr>
      </w:pPr>
      <w:hyperlink w:anchor="_Toc58927469" w:history="1">
        <w:r w:rsidR="00906D64" w:rsidRPr="00656F70">
          <w:rPr>
            <w:rStyle w:val="Hyperlink"/>
            <w:noProof/>
          </w:rPr>
          <w:t>Appendix A: Revision History</w:t>
        </w:r>
        <w:r w:rsidR="00906D64">
          <w:rPr>
            <w:noProof/>
            <w:webHidden/>
          </w:rPr>
          <w:tab/>
        </w:r>
        <w:r w:rsidR="00906D64">
          <w:rPr>
            <w:noProof/>
            <w:webHidden/>
          </w:rPr>
          <w:fldChar w:fldCharType="begin"/>
        </w:r>
        <w:r w:rsidR="00906D64">
          <w:rPr>
            <w:noProof/>
            <w:webHidden/>
          </w:rPr>
          <w:instrText xml:space="preserve"> PAGEREF _Toc58927469 \h </w:instrText>
        </w:r>
        <w:r w:rsidR="00906D64">
          <w:rPr>
            <w:noProof/>
            <w:webHidden/>
          </w:rPr>
        </w:r>
        <w:r w:rsidR="00906D64">
          <w:rPr>
            <w:noProof/>
            <w:webHidden/>
          </w:rPr>
          <w:fldChar w:fldCharType="separate"/>
        </w:r>
        <w:r w:rsidR="00906D64">
          <w:rPr>
            <w:noProof/>
            <w:webHidden/>
          </w:rPr>
          <w:t>16</w:t>
        </w:r>
        <w:r w:rsidR="00906D64">
          <w:rPr>
            <w:noProof/>
            <w:webHidden/>
          </w:rPr>
          <w:fldChar w:fldCharType="end"/>
        </w:r>
      </w:hyperlink>
    </w:p>
    <w:p w14:paraId="1BFD106E" w14:textId="11D77E27" w:rsidR="000759F7" w:rsidRDefault="000759F7" w:rsidP="000759F7">
      <w:pPr>
        <w:pStyle w:val="Heading3"/>
      </w:pPr>
      <w:r>
        <w:rPr>
          <w:rFonts w:ascii="Arial Narrow" w:hAnsi="Arial Narrow"/>
          <w:b w:val="0"/>
          <w:sz w:val="20"/>
        </w:rPr>
        <w:fldChar w:fldCharType="end"/>
      </w:r>
    </w:p>
    <w:p w14:paraId="566C0D13" w14:textId="77777777" w:rsidR="000759F7" w:rsidRDefault="000759F7" w:rsidP="000759F7">
      <w:pPr>
        <w:pStyle w:val="BluePontoonBody"/>
      </w:pPr>
    </w:p>
    <w:p w14:paraId="0A3E65D3" w14:textId="77777777" w:rsidR="000759F7" w:rsidRDefault="000759F7" w:rsidP="000759F7">
      <w:pPr>
        <w:pStyle w:val="BluePontoonBody"/>
        <w:sectPr w:rsidR="000759F7" w:rsidSect="000759F7">
          <w:headerReference w:type="default" r:id="rId9"/>
          <w:pgSz w:w="12240" w:h="15840" w:code="1"/>
          <w:pgMar w:top="1440" w:right="1440" w:bottom="1440" w:left="1440" w:header="720" w:footer="720" w:gutter="0"/>
          <w:pgNumType w:fmt="lowerRoman" w:start="1"/>
          <w:cols w:space="720"/>
        </w:sectPr>
      </w:pPr>
    </w:p>
    <w:p w14:paraId="16D513EA" w14:textId="7321FE9B" w:rsidR="000759F7" w:rsidRDefault="000759F7" w:rsidP="00821714">
      <w:pPr>
        <w:pStyle w:val="BluePontoonInstructions"/>
      </w:pPr>
      <w:r w:rsidRPr="00477EA4">
        <w:lastRenderedPageBreak/>
        <w:t>The purpose of this document is to capture all the information about the project prior to the start of the project. This document will be completed by the project manager at the beginning of each new project. It will list the project charter, approach, scope &amp; results, major deliverables, team, major milestones, budget, boundaries</w:t>
      </w:r>
      <w:r w:rsidR="0013668E">
        <w:t>,</w:t>
      </w:r>
      <w:r w:rsidRPr="00477EA4">
        <w:t xml:space="preserve"> and assumptions. The completed form should be reviewed, and agreed to, by the Executive Sponsor(s) and Stakeholder(s). This document is to be used by all team members. It will be maintained by the Project Manager. </w:t>
      </w:r>
    </w:p>
    <w:p w14:paraId="0769BDB2" w14:textId="77777777" w:rsidR="000759F7" w:rsidRPr="00B91589" w:rsidRDefault="000759F7" w:rsidP="00821714">
      <w:pPr>
        <w:pStyle w:val="BluePontoonInstructions"/>
      </w:pPr>
      <w:r w:rsidRPr="002318A7">
        <w:t xml:space="preserve">The blue italicized text should be removed </w:t>
      </w:r>
      <w:r>
        <w:t>when the document is complete.</w:t>
      </w:r>
    </w:p>
    <w:tbl>
      <w:tblPr>
        <w:tblW w:w="0" w:type="auto"/>
        <w:tblLook w:val="01E0" w:firstRow="1" w:lastRow="1" w:firstColumn="1" w:lastColumn="1" w:noHBand="0" w:noVBand="0"/>
      </w:tblPr>
      <w:tblGrid>
        <w:gridCol w:w="2088"/>
        <w:gridCol w:w="7488"/>
      </w:tblGrid>
      <w:tr w:rsidR="000759F7" w:rsidRPr="00A90561" w14:paraId="51DA964B" w14:textId="77777777" w:rsidTr="000759F7">
        <w:tc>
          <w:tcPr>
            <w:tcW w:w="2088" w:type="dxa"/>
          </w:tcPr>
          <w:p w14:paraId="7E9F064A" w14:textId="77777777" w:rsidR="000759F7" w:rsidRPr="00D21980" w:rsidRDefault="000759F7" w:rsidP="00821714">
            <w:pPr>
              <w:pStyle w:val="BluePontoonTable"/>
            </w:pPr>
            <w:r w:rsidRPr="00D21980">
              <w:t xml:space="preserve">Project Name:  </w:t>
            </w:r>
          </w:p>
        </w:tc>
        <w:tc>
          <w:tcPr>
            <w:tcW w:w="7488" w:type="dxa"/>
          </w:tcPr>
          <w:p w14:paraId="35C140AA" w14:textId="77777777" w:rsidR="000759F7" w:rsidRPr="00A90561" w:rsidRDefault="000759F7" w:rsidP="00821714">
            <w:pPr>
              <w:pStyle w:val="BluePontoonTable"/>
            </w:pPr>
            <w:r w:rsidRPr="00206DAA">
              <w:t xml:space="preserve">Project Name </w:t>
            </w:r>
            <w:r w:rsidRPr="00206DAA">
              <w:rPr>
                <w:rStyle w:val="InstructionsChar"/>
              </w:rPr>
              <w:t>Insert project name.</w:t>
            </w:r>
          </w:p>
        </w:tc>
      </w:tr>
      <w:tr w:rsidR="000759F7" w:rsidRPr="00A90561" w14:paraId="7C97ECE2" w14:textId="77777777" w:rsidTr="000759F7">
        <w:tc>
          <w:tcPr>
            <w:tcW w:w="2088" w:type="dxa"/>
          </w:tcPr>
          <w:p w14:paraId="49C4A199" w14:textId="77777777" w:rsidR="000759F7" w:rsidRPr="00A90561" w:rsidRDefault="000759F7" w:rsidP="00821714">
            <w:pPr>
              <w:pStyle w:val="BluePontoonTable"/>
            </w:pPr>
            <w:r w:rsidRPr="00A90561">
              <w:t xml:space="preserve">Project Manager:  </w:t>
            </w:r>
          </w:p>
        </w:tc>
        <w:tc>
          <w:tcPr>
            <w:tcW w:w="7488" w:type="dxa"/>
          </w:tcPr>
          <w:p w14:paraId="17784912" w14:textId="77777777" w:rsidR="000759F7" w:rsidRPr="00A90561" w:rsidRDefault="000759F7" w:rsidP="00821714">
            <w:pPr>
              <w:pStyle w:val="BluePontoonTable"/>
            </w:pPr>
            <w:r w:rsidRPr="00E46902">
              <w:t xml:space="preserve">Project Manager </w:t>
            </w:r>
            <w:r w:rsidRPr="00206DAA">
              <w:rPr>
                <w:rStyle w:val="InstructionsChar"/>
              </w:rPr>
              <w:t>Insert project manager’s name.</w:t>
            </w:r>
            <w:r>
              <w:rPr>
                <w:rStyle w:val="InstructionsChar"/>
              </w:rPr>
              <w:t xml:space="preserve">    </w:t>
            </w:r>
          </w:p>
        </w:tc>
      </w:tr>
      <w:tr w:rsidR="000759F7" w:rsidRPr="00A90561" w14:paraId="2B82A7B2" w14:textId="77777777" w:rsidTr="000759F7">
        <w:tc>
          <w:tcPr>
            <w:tcW w:w="2088" w:type="dxa"/>
          </w:tcPr>
          <w:p w14:paraId="6B67A6E4" w14:textId="77777777" w:rsidR="000759F7" w:rsidRPr="00A90561" w:rsidRDefault="000759F7" w:rsidP="00821714">
            <w:pPr>
              <w:pStyle w:val="BluePontoonTable"/>
            </w:pPr>
            <w:r>
              <w:t>As of Date:</w:t>
            </w:r>
          </w:p>
        </w:tc>
        <w:tc>
          <w:tcPr>
            <w:tcW w:w="7488" w:type="dxa"/>
          </w:tcPr>
          <w:p w14:paraId="027A5E5C" w14:textId="77777777" w:rsidR="000759F7" w:rsidRPr="00356E73" w:rsidRDefault="000759F7" w:rsidP="00821714">
            <w:pPr>
              <w:pStyle w:val="BluePontoonTable"/>
            </w:pPr>
            <w:r w:rsidRPr="00206DAA">
              <w:t xml:space="preserve">Date Updated </w:t>
            </w:r>
            <w:r w:rsidRPr="00206DAA">
              <w:rPr>
                <w:rStyle w:val="InstructionsChar"/>
              </w:rPr>
              <w:t>Insert the date updated</w:t>
            </w:r>
            <w:r>
              <w:rPr>
                <w:rStyle w:val="InstructionsChar"/>
              </w:rPr>
              <w:t>.</w:t>
            </w:r>
          </w:p>
        </w:tc>
      </w:tr>
    </w:tbl>
    <w:p w14:paraId="4E681AF4" w14:textId="77777777" w:rsidR="000759F7" w:rsidRDefault="000759F7" w:rsidP="000759F7">
      <w:pPr>
        <w:pStyle w:val="Heading2"/>
      </w:pPr>
      <w:bookmarkStart w:id="1" w:name="_Toc58927437"/>
      <w:r>
        <w:t>1. Project Charter</w:t>
      </w:r>
      <w:bookmarkEnd w:id="1"/>
    </w:p>
    <w:p w14:paraId="0ADED178" w14:textId="77777777" w:rsidR="000759F7" w:rsidRDefault="000759F7" w:rsidP="00821714">
      <w:pPr>
        <w:pStyle w:val="BluePontoonInstructions"/>
      </w:pPr>
      <w:r>
        <w:t xml:space="preserve">The Project Charter explains the rationale behind the project and should clearly state what business problem(s) the project will solve. Complete the sections below. </w:t>
      </w:r>
    </w:p>
    <w:p w14:paraId="21169F5E" w14:textId="77777777" w:rsidR="000759F7" w:rsidRDefault="000759F7" w:rsidP="000759F7">
      <w:pPr>
        <w:pStyle w:val="Heading3"/>
      </w:pPr>
      <w:bookmarkStart w:id="2" w:name="_Toc155538864"/>
      <w:bookmarkStart w:id="3" w:name="_Toc58927438"/>
      <w:r>
        <w:t>1.1 Background</w:t>
      </w:r>
      <w:bookmarkEnd w:id="2"/>
      <w:bookmarkEnd w:id="3"/>
    </w:p>
    <w:p w14:paraId="7BECAA84" w14:textId="77777777" w:rsidR="000759F7" w:rsidRDefault="000759F7" w:rsidP="00821714">
      <w:pPr>
        <w:pStyle w:val="BluePontoonInstructions"/>
      </w:pPr>
      <w:r>
        <w:t>Describe how this project was originated. Identify the requestor and any key stakeholders.</w:t>
      </w:r>
    </w:p>
    <w:p w14:paraId="41569432" w14:textId="77777777" w:rsidR="000759F7" w:rsidRDefault="000759F7" w:rsidP="000759F7">
      <w:pPr>
        <w:pStyle w:val="BluePontoonBody"/>
      </w:pPr>
      <w:r>
        <w:t>&lt;Start typing here&gt;</w:t>
      </w:r>
    </w:p>
    <w:p w14:paraId="318020F3" w14:textId="77777777" w:rsidR="000759F7" w:rsidRDefault="000759F7" w:rsidP="000759F7">
      <w:pPr>
        <w:pStyle w:val="Heading3"/>
      </w:pPr>
      <w:bookmarkStart w:id="4" w:name="_Toc155538865"/>
      <w:bookmarkStart w:id="5" w:name="_Toc58927439"/>
      <w:r>
        <w:t>1.2 Problem Statement</w:t>
      </w:r>
      <w:bookmarkEnd w:id="4"/>
      <w:bookmarkEnd w:id="5"/>
    </w:p>
    <w:p w14:paraId="1B7CDB81" w14:textId="77777777" w:rsidR="000759F7" w:rsidRDefault="000759F7" w:rsidP="00821714">
      <w:pPr>
        <w:pStyle w:val="BluePontoonInstructions"/>
      </w:pPr>
      <w:r>
        <w:t>Explain the purpose of this project. Describe the business problem this project will solve, or the business opportunity this project will allow you to realize.</w:t>
      </w:r>
    </w:p>
    <w:p w14:paraId="1FFD9372" w14:textId="77777777" w:rsidR="000759F7" w:rsidRDefault="000759F7" w:rsidP="000759F7">
      <w:pPr>
        <w:pStyle w:val="BluePontoonBody"/>
      </w:pPr>
      <w:r>
        <w:t>&lt;Start typing here&gt;</w:t>
      </w:r>
    </w:p>
    <w:p w14:paraId="5E0E3D00" w14:textId="77777777" w:rsidR="000759F7" w:rsidRDefault="000759F7" w:rsidP="000759F7">
      <w:pPr>
        <w:pStyle w:val="Heading3"/>
      </w:pPr>
      <w:bookmarkStart w:id="6" w:name="_Toc155538866"/>
      <w:bookmarkStart w:id="7" w:name="_Toc58927440"/>
      <w:r>
        <w:t>1.3 Desired Outcome</w:t>
      </w:r>
      <w:bookmarkEnd w:id="6"/>
      <w:bookmarkEnd w:id="7"/>
    </w:p>
    <w:p w14:paraId="634718DE" w14:textId="77777777" w:rsidR="000759F7" w:rsidRPr="00821714" w:rsidRDefault="000759F7" w:rsidP="00821714">
      <w:pPr>
        <w:pStyle w:val="BluePontoonInstructions"/>
      </w:pPr>
      <w:r>
        <w:t>Describe the desired future state once the problem is solved or the opportunity realized. Explain the changes that will occur after this project is completed.</w:t>
      </w:r>
    </w:p>
    <w:p w14:paraId="3991DDC2" w14:textId="77777777" w:rsidR="000759F7" w:rsidRDefault="000759F7" w:rsidP="000759F7">
      <w:pPr>
        <w:pStyle w:val="BluePontoonBody"/>
      </w:pPr>
      <w:r>
        <w:t>&lt;Start typing here&gt;</w:t>
      </w:r>
    </w:p>
    <w:p w14:paraId="2BF51E8A" w14:textId="77777777" w:rsidR="000759F7" w:rsidRPr="00AD6B49" w:rsidRDefault="000759F7" w:rsidP="000759F7">
      <w:pPr>
        <w:pStyle w:val="Heading3"/>
      </w:pPr>
      <w:bookmarkStart w:id="8" w:name="_Toc155538867"/>
      <w:bookmarkStart w:id="9" w:name="_Toc58927441"/>
      <w:r w:rsidRPr="00AD6B49">
        <w:t xml:space="preserve">1.4 </w:t>
      </w:r>
      <w:bookmarkEnd w:id="8"/>
      <w:r w:rsidRPr="00AD6B49">
        <w:t>Completion Criteria</w:t>
      </w:r>
      <w:bookmarkEnd w:id="9"/>
    </w:p>
    <w:p w14:paraId="75A15D69" w14:textId="77777777" w:rsidR="000759F7" w:rsidRPr="00AD6B49" w:rsidRDefault="000759F7" w:rsidP="00821714">
      <w:pPr>
        <w:pStyle w:val="BluePontoonInstructions"/>
      </w:pPr>
      <w:r w:rsidRPr="00AD6B49">
        <w:t>Describe the ways in which the project team, sponsor, and stakeholders will know the project is complete. Explain what the project will deliver and how the customer will know the project has delivered the proper scope.</w:t>
      </w:r>
    </w:p>
    <w:p w14:paraId="4A8977B6" w14:textId="77777777" w:rsidR="000759F7" w:rsidRDefault="000759F7" w:rsidP="000759F7">
      <w:pPr>
        <w:pStyle w:val="BluePontoonBody"/>
      </w:pPr>
      <w:r>
        <w:t>&lt;Start typing here&gt;</w:t>
      </w:r>
    </w:p>
    <w:p w14:paraId="16C2509E" w14:textId="77777777" w:rsidR="000759F7" w:rsidRDefault="000759F7" w:rsidP="000759F7">
      <w:pPr>
        <w:pStyle w:val="Heading3"/>
      </w:pPr>
      <w:bookmarkStart w:id="10" w:name="_Toc155538868"/>
      <w:bookmarkStart w:id="11" w:name="_Toc58927442"/>
      <w:r>
        <w:t>1.5 Justification</w:t>
      </w:r>
      <w:bookmarkEnd w:id="10"/>
      <w:bookmarkEnd w:id="11"/>
    </w:p>
    <w:p w14:paraId="379B8C86" w14:textId="77777777" w:rsidR="000759F7" w:rsidRDefault="000759F7" w:rsidP="00821714">
      <w:pPr>
        <w:pStyle w:val="BluePontoonInstructions"/>
      </w:pPr>
      <w:r>
        <w:t>Describe the impact to the affected organization if this project is not undertaken; describe the justification for the project.</w:t>
      </w:r>
    </w:p>
    <w:p w14:paraId="656AC353" w14:textId="77777777" w:rsidR="000759F7" w:rsidRDefault="000759F7" w:rsidP="000759F7">
      <w:pPr>
        <w:pStyle w:val="BluePontoonBody"/>
      </w:pPr>
      <w:r>
        <w:t>&lt;Start typing here&gt;</w:t>
      </w:r>
    </w:p>
    <w:p w14:paraId="4BD42E67" w14:textId="77777777" w:rsidR="000759F7" w:rsidRDefault="000759F7" w:rsidP="000759F7">
      <w:pPr>
        <w:pStyle w:val="Heading2"/>
      </w:pPr>
      <w:bookmarkStart w:id="12" w:name="_Toc154994366"/>
      <w:r>
        <w:br w:type="page"/>
      </w:r>
      <w:bookmarkStart w:id="13" w:name="_Toc58927443"/>
      <w:r>
        <w:lastRenderedPageBreak/>
        <w:t>2.  Scope and Results</w:t>
      </w:r>
      <w:bookmarkEnd w:id="13"/>
    </w:p>
    <w:p w14:paraId="26050ACC" w14:textId="77777777" w:rsidR="000759F7" w:rsidRDefault="000759F7" w:rsidP="00821714">
      <w:pPr>
        <w:pStyle w:val="BluePontoonInstructions"/>
      </w:pPr>
      <w:r>
        <w:t xml:space="preserve">Describe the high-level scope of this project, as well as anything that is out of scope. A more detailed scope document will be created as the project progresses. List in narrative form the critical areas of functionality. </w:t>
      </w:r>
    </w:p>
    <w:p w14:paraId="2A7C04BC" w14:textId="77777777" w:rsidR="000759F7" w:rsidRDefault="000759F7" w:rsidP="000759F7">
      <w:pPr>
        <w:pStyle w:val="Heading3"/>
      </w:pPr>
      <w:bookmarkStart w:id="14" w:name="_Toc393193191"/>
      <w:bookmarkStart w:id="15" w:name="_Toc58927444"/>
      <w:r>
        <w:t>2.1 Scope Inclusions</w:t>
      </w:r>
      <w:bookmarkEnd w:id="14"/>
      <w:bookmarkEnd w:id="15"/>
    </w:p>
    <w:p w14:paraId="72CE64DA" w14:textId="77777777" w:rsidR="000759F7" w:rsidRDefault="000759F7" w:rsidP="00821714">
      <w:pPr>
        <w:pStyle w:val="BluePontoonInstructions"/>
      </w:pPr>
      <w:r>
        <w:t xml:space="preserve">List the major components of the solution that will be produced by the end of the project. Start with the highest-level component – the solution – and then work to lower levels of detail. List the business areas, functions, product lines, or projects that are either involved in the creation of the scope </w:t>
      </w:r>
      <w:proofErr w:type="gramStart"/>
      <w:r>
        <w:t>component, or</w:t>
      </w:r>
      <w:proofErr w:type="gramEnd"/>
      <w:r>
        <w:t xml:space="preserve"> are affected by it. Include areas that may be impacted during the project or </w:t>
      </w:r>
      <w:proofErr w:type="gramStart"/>
      <w:r>
        <w:t>as a result of</w:t>
      </w:r>
      <w:proofErr w:type="gramEnd"/>
      <w:r>
        <w:t xml:space="preserve"> completion of the project.</w:t>
      </w:r>
    </w:p>
    <w:p w14:paraId="7300071D" w14:textId="77777777" w:rsidR="000759F7" w:rsidRDefault="000759F7" w:rsidP="000759F7">
      <w:pPr>
        <w:pStyle w:val="BluePontoonBody"/>
      </w:pPr>
      <w:r>
        <w:t>&lt;Start typing here&gt;</w:t>
      </w:r>
    </w:p>
    <w:p w14:paraId="631DD08E" w14:textId="77777777" w:rsidR="000759F7" w:rsidRDefault="000759F7" w:rsidP="000759F7">
      <w:pPr>
        <w:pStyle w:val="Heading3"/>
      </w:pPr>
      <w:bookmarkStart w:id="16" w:name="_Toc393193192"/>
      <w:bookmarkStart w:id="17" w:name="_Toc58927445"/>
      <w:r>
        <w:t>2.2 Scope Exclusions</w:t>
      </w:r>
      <w:bookmarkEnd w:id="16"/>
      <w:bookmarkEnd w:id="17"/>
    </w:p>
    <w:p w14:paraId="09D6BC85" w14:textId="77777777" w:rsidR="000759F7" w:rsidRDefault="000759F7" w:rsidP="00821714">
      <w:pPr>
        <w:pStyle w:val="BluePontoonInstructions"/>
      </w:pPr>
      <w:r>
        <w:t>Identify the scope exclusions, if any. Be sure to also identify any areas that are out of scope, and business areas that will be addressed.</w:t>
      </w:r>
    </w:p>
    <w:p w14:paraId="0E0AE122" w14:textId="77777777" w:rsidR="000759F7" w:rsidRDefault="000759F7" w:rsidP="000759F7">
      <w:pPr>
        <w:pStyle w:val="BluePontoonBody"/>
      </w:pPr>
      <w:r>
        <w:t>These items are excluded from the project’s scope:</w:t>
      </w:r>
    </w:p>
    <w:p w14:paraId="526B8C46" w14:textId="77777777" w:rsidR="000759F7" w:rsidRPr="00273078" w:rsidRDefault="000759F7" w:rsidP="003E18AF">
      <w:pPr>
        <w:pStyle w:val="BluePontoonBodyBullet"/>
      </w:pPr>
      <w:r w:rsidRPr="00273078">
        <w:t>&lt;</w:t>
      </w:r>
      <w:r>
        <w:t>Start typing here</w:t>
      </w:r>
      <w:r w:rsidRPr="00273078">
        <w:t xml:space="preserve"> &gt;</w:t>
      </w:r>
    </w:p>
    <w:p w14:paraId="02F138BE" w14:textId="77777777" w:rsidR="000759F7" w:rsidRDefault="000759F7" w:rsidP="003E18AF">
      <w:pPr>
        <w:pStyle w:val="BluePontoonBodyBullet"/>
      </w:pPr>
      <w:r w:rsidRPr="00273078">
        <w:t>&lt;</w:t>
      </w:r>
      <w:r w:rsidRPr="00150070">
        <w:t xml:space="preserve"> </w:t>
      </w:r>
      <w:r>
        <w:t>Start typing here</w:t>
      </w:r>
      <w:r w:rsidRPr="00273078">
        <w:t xml:space="preserve"> &gt;</w:t>
      </w:r>
    </w:p>
    <w:p w14:paraId="7B1A864B" w14:textId="77777777" w:rsidR="000759F7" w:rsidRDefault="000759F7" w:rsidP="000759F7">
      <w:pPr>
        <w:pStyle w:val="BluePontoonBody"/>
      </w:pPr>
    </w:p>
    <w:p w14:paraId="439EF112" w14:textId="77777777" w:rsidR="000759F7" w:rsidRDefault="000759F7" w:rsidP="000759F7">
      <w:pPr>
        <w:pStyle w:val="Heading3"/>
      </w:pPr>
      <w:bookmarkStart w:id="18" w:name="_Toc464033339"/>
      <w:bookmarkStart w:id="19" w:name="_Toc58927446"/>
      <w:r>
        <w:t>2.3 Scope Change Management</w:t>
      </w:r>
      <w:bookmarkEnd w:id="18"/>
      <w:bookmarkEnd w:id="19"/>
    </w:p>
    <w:p w14:paraId="439319D4" w14:textId="77777777" w:rsidR="000759F7" w:rsidRDefault="000759F7" w:rsidP="00821714">
      <w:pPr>
        <w:pStyle w:val="BluePontoonInstructions"/>
      </w:pPr>
      <w:bookmarkStart w:id="20" w:name="_Hlk58500244"/>
      <w:r>
        <w:t>Describe how scope change requests will be managed. Sample language is provided; modify it as needed.</w:t>
      </w:r>
    </w:p>
    <w:p w14:paraId="7D52AF21" w14:textId="77777777" w:rsidR="000759F7" w:rsidRDefault="000759F7" w:rsidP="000759F7">
      <w:pPr>
        <w:pStyle w:val="BluePontoonBody"/>
      </w:pPr>
      <w:r>
        <w:t xml:space="preserve">The standard process is described below and should be used. Any exceptions to using the standard process must be approved by the Project Sponsor and described below. </w:t>
      </w:r>
    </w:p>
    <w:p w14:paraId="68159260" w14:textId="77777777" w:rsidR="000759F7" w:rsidRDefault="000759F7" w:rsidP="000759F7">
      <w:pPr>
        <w:pStyle w:val="BluePontoonBody"/>
      </w:pPr>
      <w:r>
        <w:t>Change Request Process:</w:t>
      </w:r>
    </w:p>
    <w:p w14:paraId="1E9D63CA" w14:textId="77777777" w:rsidR="000759F7" w:rsidRDefault="000759F7" w:rsidP="0013668E">
      <w:pPr>
        <w:pStyle w:val="BluePontoonBodyBullet"/>
      </w:pPr>
      <w:r>
        <w:t xml:space="preserve">Any team member can create a Project Change Request (PCR). </w:t>
      </w:r>
    </w:p>
    <w:p w14:paraId="1709F9FA" w14:textId="77777777" w:rsidR="000759F7" w:rsidRDefault="000759F7" w:rsidP="0013668E">
      <w:pPr>
        <w:pStyle w:val="BluePontoonBodyBullet"/>
      </w:pPr>
      <w:r>
        <w:t>Scope changes will be captured in the Change Request Log, which is available on the project’s SharePoint site.</w:t>
      </w:r>
    </w:p>
    <w:p w14:paraId="74C7AB22" w14:textId="77777777" w:rsidR="000759F7" w:rsidRDefault="000759F7" w:rsidP="0013668E">
      <w:pPr>
        <w:pStyle w:val="BluePontoonBodyBullet"/>
      </w:pPr>
      <w:r>
        <w:t>Work will not begin on the PCR until the PCR is approved.</w:t>
      </w:r>
    </w:p>
    <w:p w14:paraId="2AFD23D9" w14:textId="17EF8015" w:rsidR="000759F7" w:rsidRDefault="000759F7" w:rsidP="0013668E">
      <w:pPr>
        <w:pStyle w:val="BluePontoonBodyBullet"/>
      </w:pPr>
      <w:r>
        <w:t xml:space="preserve">All PCRs will be reviewed by the Project Manager. The Project Manager will ensure all necessary information is </w:t>
      </w:r>
      <w:r w:rsidR="0013668E">
        <w:t>provided and</w:t>
      </w:r>
      <w:r>
        <w:t xml:space="preserve"> will then determine the impact on the project. The Project Manager will make the decision to Implement, Defer, or Reject the PCR. </w:t>
      </w:r>
    </w:p>
    <w:p w14:paraId="4C551645" w14:textId="77777777" w:rsidR="000759F7" w:rsidRPr="00273078" w:rsidRDefault="000759F7" w:rsidP="0013668E">
      <w:pPr>
        <w:pStyle w:val="BluePontoonBodyBullet"/>
      </w:pPr>
      <w:r>
        <w:t xml:space="preserve">The Project Manager will review the Change Log with the Project Sponsor as part of the regular status meeting cadence. </w:t>
      </w:r>
    </w:p>
    <w:bookmarkEnd w:id="20"/>
    <w:p w14:paraId="7744381E" w14:textId="77777777" w:rsidR="000759F7" w:rsidRPr="00AC38E1" w:rsidRDefault="000759F7" w:rsidP="000759F7">
      <w:pPr>
        <w:pStyle w:val="BluePontoonBody"/>
      </w:pPr>
    </w:p>
    <w:p w14:paraId="0F29DC0D" w14:textId="77777777" w:rsidR="000759F7" w:rsidRDefault="000759F7" w:rsidP="0013668E">
      <w:pPr>
        <w:pStyle w:val="BluePontoonBody"/>
      </w:pPr>
      <w:r>
        <w:br w:type="page"/>
      </w:r>
    </w:p>
    <w:p w14:paraId="53EB89A8" w14:textId="77777777" w:rsidR="000759F7" w:rsidRDefault="000759F7" w:rsidP="000759F7">
      <w:pPr>
        <w:pStyle w:val="Heading2"/>
      </w:pPr>
      <w:bookmarkStart w:id="21" w:name="_Toc58927447"/>
      <w:r>
        <w:lastRenderedPageBreak/>
        <w:t>3.  Approach</w:t>
      </w:r>
      <w:bookmarkEnd w:id="12"/>
      <w:bookmarkEnd w:id="21"/>
      <w:r>
        <w:t xml:space="preserve"> </w:t>
      </w:r>
    </w:p>
    <w:p w14:paraId="0E0CCEF2" w14:textId="77777777" w:rsidR="000759F7" w:rsidRDefault="000759F7" w:rsidP="00821714">
      <w:pPr>
        <w:pStyle w:val="BluePontoonInstructions"/>
      </w:pPr>
      <w:r>
        <w:t>Describe how the project will take place. Identify each phase of the project (including project management phases) and list the key activities that will be completed during each phase. This section provides the client with an overview of the major activities and milestones. It also lays the foundation for the following deliverables section.</w:t>
      </w:r>
    </w:p>
    <w:p w14:paraId="1C6BD662" w14:textId="77777777" w:rsidR="000759F7" w:rsidRDefault="000759F7" w:rsidP="000759F7">
      <w:pPr>
        <w:pStyle w:val="Heading3"/>
      </w:pPr>
      <w:bookmarkStart w:id="22" w:name="_Toc58927448"/>
      <w:r>
        <w:t>3.1 Overview</w:t>
      </w:r>
      <w:bookmarkEnd w:id="22"/>
    </w:p>
    <w:p w14:paraId="700C377A" w14:textId="77777777" w:rsidR="000759F7" w:rsidRDefault="000759F7" w:rsidP="00821714">
      <w:pPr>
        <w:pStyle w:val="BluePontoonInstructions"/>
      </w:pPr>
      <w:bookmarkStart w:id="23" w:name="_Toc393193188"/>
      <w:r>
        <w:t xml:space="preserve">Describe the process that will be followed by the team to execute the project. If there is a standard process in place, simply name that process and any supporting documentation that can be referenced for details. </w:t>
      </w:r>
    </w:p>
    <w:p w14:paraId="1FB94745" w14:textId="77777777" w:rsidR="000759F7" w:rsidRDefault="000759F7" w:rsidP="000759F7">
      <w:pPr>
        <w:pStyle w:val="BluePontoonBody"/>
      </w:pPr>
      <w:r>
        <w:t xml:space="preserve">The following section describes the key activities that will take place and the deliverables that will be produced during each phase of the project.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77"/>
      </w:tblGrid>
      <w:tr w:rsidR="000759F7" w14:paraId="0DE20D7E" w14:textId="77777777" w:rsidTr="00D31EFD">
        <w:trPr>
          <w:tblHeader/>
        </w:trPr>
        <w:tc>
          <w:tcPr>
            <w:tcW w:w="9877" w:type="dxa"/>
            <w:shd w:val="pct5" w:color="auto" w:fill="auto"/>
          </w:tcPr>
          <w:p w14:paraId="21EFF6F6" w14:textId="77777777" w:rsidR="000759F7" w:rsidRDefault="000759F7" w:rsidP="00821714">
            <w:pPr>
              <w:pStyle w:val="BluePontoonTableHeading"/>
            </w:pPr>
            <w:r>
              <w:t>Phase: &lt;Name&gt;</w:t>
            </w:r>
          </w:p>
        </w:tc>
      </w:tr>
      <w:tr w:rsidR="000759F7" w14:paraId="7351DA96" w14:textId="77777777" w:rsidTr="00D31EFD">
        <w:tc>
          <w:tcPr>
            <w:tcW w:w="9877" w:type="dxa"/>
          </w:tcPr>
          <w:p w14:paraId="342C513F" w14:textId="77777777" w:rsidR="000759F7" w:rsidRDefault="000759F7" w:rsidP="00821714">
            <w:pPr>
              <w:pStyle w:val="BluePontoonTable"/>
            </w:pPr>
            <w:r>
              <w:t>Key Activities:</w:t>
            </w:r>
          </w:p>
          <w:p w14:paraId="2335B9C0" w14:textId="77777777" w:rsidR="000759F7" w:rsidRDefault="000759F7" w:rsidP="000759F7">
            <w:pPr>
              <w:pStyle w:val="BluePontoonTableBullet"/>
            </w:pPr>
            <w:r>
              <w:t>&lt;Start typing here – Activity1 – name and description&gt;</w:t>
            </w:r>
          </w:p>
          <w:p w14:paraId="5F23C8C0" w14:textId="77777777" w:rsidR="000759F7" w:rsidRPr="00A36CA0" w:rsidRDefault="000759F7" w:rsidP="00A36CA0">
            <w:pPr>
              <w:pStyle w:val="BluePontoonTable"/>
            </w:pPr>
          </w:p>
          <w:p w14:paraId="7AD94AF5" w14:textId="77777777" w:rsidR="000759F7" w:rsidRDefault="000759F7" w:rsidP="00821714">
            <w:pPr>
              <w:pStyle w:val="BluePontoonTable"/>
            </w:pPr>
            <w:r>
              <w:t xml:space="preserve">Deliverables: </w:t>
            </w:r>
          </w:p>
          <w:p w14:paraId="7D1D97B4" w14:textId="77777777" w:rsidR="000759F7" w:rsidRDefault="000759F7" w:rsidP="000759F7">
            <w:pPr>
              <w:pStyle w:val="BluePontoonTableBullet"/>
            </w:pPr>
            <w:r>
              <w:t>&lt;Start typing here – Deliverable1 – name and description&gt;</w:t>
            </w:r>
          </w:p>
        </w:tc>
      </w:tr>
    </w:tbl>
    <w:p w14:paraId="263B929F" w14:textId="77777777" w:rsidR="000759F7" w:rsidRDefault="000759F7" w:rsidP="000759F7">
      <w:pPr>
        <w:pStyle w:val="BluePontoonBody"/>
      </w:pPr>
    </w:p>
    <w:p w14:paraId="5674A76A" w14:textId="79F0524F" w:rsidR="000759F7" w:rsidRDefault="000759F7" w:rsidP="000759F7">
      <w:pPr>
        <w:pStyle w:val="Heading3"/>
      </w:pPr>
      <w:bookmarkStart w:id="24" w:name="_Toc58927449"/>
      <w:r>
        <w:t xml:space="preserve">3.2 </w:t>
      </w:r>
      <w:r w:rsidR="00D31EFD">
        <w:t xml:space="preserve">Boundaries and </w:t>
      </w:r>
      <w:r>
        <w:t>Constraints</w:t>
      </w:r>
      <w:bookmarkEnd w:id="23"/>
      <w:bookmarkEnd w:id="24"/>
    </w:p>
    <w:p w14:paraId="54477C8D" w14:textId="0EBA6975" w:rsidR="000759F7" w:rsidRDefault="000759F7" w:rsidP="00821714">
      <w:pPr>
        <w:pStyle w:val="BluePontoonInstructions"/>
      </w:pPr>
      <w:r>
        <w:t xml:space="preserve">List any </w:t>
      </w:r>
      <w:r w:rsidR="00D31EFD">
        <w:t xml:space="preserve">boundaries or </w:t>
      </w:r>
      <w:r>
        <w:t>constraints being imposed on the project</w:t>
      </w:r>
      <w:r w:rsidR="00D31EFD">
        <w:t xml:space="preserve"> and how they may affect the project’s approach or plans. These may include internal or external factors, such as </w:t>
      </w:r>
      <w:r>
        <w:t>schedule</w:t>
      </w:r>
      <w:r w:rsidR="00D31EFD">
        <w:t xml:space="preserve"> requirements</w:t>
      </w:r>
      <w:r>
        <w:t>, resource</w:t>
      </w:r>
      <w:r w:rsidR="00D31EFD">
        <w:t xml:space="preserve"> limitation</w:t>
      </w:r>
      <w:r>
        <w:t xml:space="preserve">s, </w:t>
      </w:r>
      <w:r w:rsidR="00D31EFD">
        <w:t>budget restrictions, quality considerations, predecessor projects that must be completed</w:t>
      </w:r>
      <w:r>
        <w:t xml:space="preserve">, </w:t>
      </w:r>
      <w:r w:rsidR="00D31EFD">
        <w:t xml:space="preserve">regulatory requirements, external </w:t>
      </w:r>
      <w:r w:rsidR="00906D64">
        <w:t xml:space="preserve">events, vendor product releases, etc.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0"/>
        <w:gridCol w:w="7687"/>
      </w:tblGrid>
      <w:tr w:rsidR="00906D64" w14:paraId="6CA292DB" w14:textId="77777777" w:rsidTr="00906D64">
        <w:trPr>
          <w:tblHeader/>
        </w:trPr>
        <w:tc>
          <w:tcPr>
            <w:tcW w:w="2190" w:type="dxa"/>
            <w:shd w:val="clear" w:color="auto" w:fill="F3F3F3"/>
          </w:tcPr>
          <w:p w14:paraId="55820E67" w14:textId="55AC2701" w:rsidR="00906D64" w:rsidRDefault="00906D64" w:rsidP="00821714">
            <w:pPr>
              <w:pStyle w:val="BluePontoonTableHeading"/>
            </w:pPr>
            <w:r>
              <w:t>Boundary or Constraint</w:t>
            </w:r>
          </w:p>
        </w:tc>
        <w:tc>
          <w:tcPr>
            <w:tcW w:w="7687" w:type="dxa"/>
            <w:shd w:val="clear" w:color="auto" w:fill="F3F3F3"/>
          </w:tcPr>
          <w:p w14:paraId="796F75CF" w14:textId="4FA195B0" w:rsidR="00906D64" w:rsidRDefault="00906D64" w:rsidP="00821714">
            <w:pPr>
              <w:pStyle w:val="BluePontoonTableHeading"/>
            </w:pPr>
            <w:r>
              <w:t>Description and Possible Impact</w:t>
            </w:r>
          </w:p>
        </w:tc>
      </w:tr>
      <w:tr w:rsidR="00906D64" w:rsidRPr="00A05386" w14:paraId="34F68F55" w14:textId="77777777" w:rsidTr="00906D64">
        <w:tc>
          <w:tcPr>
            <w:tcW w:w="2190" w:type="dxa"/>
          </w:tcPr>
          <w:p w14:paraId="33E8D4CB" w14:textId="77777777" w:rsidR="00906D64" w:rsidRDefault="00906D64" w:rsidP="00821714">
            <w:pPr>
              <w:pStyle w:val="BluePontoonTable"/>
            </w:pPr>
          </w:p>
        </w:tc>
        <w:tc>
          <w:tcPr>
            <w:tcW w:w="7687" w:type="dxa"/>
          </w:tcPr>
          <w:p w14:paraId="063845B1" w14:textId="77777777" w:rsidR="00906D64" w:rsidRDefault="00906D64" w:rsidP="00821714">
            <w:pPr>
              <w:pStyle w:val="BluePontoonTable"/>
            </w:pPr>
          </w:p>
        </w:tc>
      </w:tr>
      <w:tr w:rsidR="00906D64" w:rsidRPr="00A05386" w14:paraId="45D5EFBC" w14:textId="77777777" w:rsidTr="00906D64">
        <w:tc>
          <w:tcPr>
            <w:tcW w:w="2190" w:type="dxa"/>
          </w:tcPr>
          <w:p w14:paraId="71E590FC" w14:textId="77777777" w:rsidR="00906D64" w:rsidRDefault="00906D64" w:rsidP="00821714">
            <w:pPr>
              <w:pStyle w:val="BluePontoonTable"/>
            </w:pPr>
          </w:p>
        </w:tc>
        <w:tc>
          <w:tcPr>
            <w:tcW w:w="7687" w:type="dxa"/>
          </w:tcPr>
          <w:p w14:paraId="0EF7FCF9" w14:textId="77777777" w:rsidR="00906D64" w:rsidRDefault="00906D64" w:rsidP="00821714">
            <w:pPr>
              <w:pStyle w:val="BluePontoonTable"/>
            </w:pPr>
          </w:p>
        </w:tc>
      </w:tr>
      <w:tr w:rsidR="00906D64" w:rsidRPr="00A05386" w14:paraId="149B09F3" w14:textId="77777777" w:rsidTr="00906D64">
        <w:tc>
          <w:tcPr>
            <w:tcW w:w="2190" w:type="dxa"/>
          </w:tcPr>
          <w:p w14:paraId="3B5ACA9A" w14:textId="77777777" w:rsidR="00906D64" w:rsidRDefault="00906D64" w:rsidP="00821714">
            <w:pPr>
              <w:pStyle w:val="BluePontoonTable"/>
            </w:pPr>
          </w:p>
        </w:tc>
        <w:tc>
          <w:tcPr>
            <w:tcW w:w="7687" w:type="dxa"/>
          </w:tcPr>
          <w:p w14:paraId="251B3E7A" w14:textId="77777777" w:rsidR="00906D64" w:rsidRDefault="00906D64" w:rsidP="00821714">
            <w:pPr>
              <w:pStyle w:val="BluePontoonTable"/>
            </w:pPr>
          </w:p>
        </w:tc>
      </w:tr>
      <w:tr w:rsidR="00906D64" w:rsidRPr="00A05386" w14:paraId="0C04BF33" w14:textId="77777777" w:rsidTr="00906D64">
        <w:tc>
          <w:tcPr>
            <w:tcW w:w="2190" w:type="dxa"/>
          </w:tcPr>
          <w:p w14:paraId="1AD973B1" w14:textId="77777777" w:rsidR="00906D64" w:rsidRDefault="00906D64" w:rsidP="00821714">
            <w:pPr>
              <w:pStyle w:val="BluePontoonTable"/>
            </w:pPr>
          </w:p>
        </w:tc>
        <w:tc>
          <w:tcPr>
            <w:tcW w:w="7687" w:type="dxa"/>
          </w:tcPr>
          <w:p w14:paraId="2337FA8F" w14:textId="77777777" w:rsidR="00906D64" w:rsidRDefault="00906D64" w:rsidP="00821714">
            <w:pPr>
              <w:pStyle w:val="BluePontoonTable"/>
            </w:pPr>
          </w:p>
        </w:tc>
      </w:tr>
      <w:tr w:rsidR="00906D64" w:rsidRPr="00A05386" w14:paraId="30957EDC" w14:textId="77777777" w:rsidTr="00906D64">
        <w:tc>
          <w:tcPr>
            <w:tcW w:w="2190" w:type="dxa"/>
          </w:tcPr>
          <w:p w14:paraId="2D27B6A9" w14:textId="77777777" w:rsidR="00906D64" w:rsidRDefault="00906D64" w:rsidP="00821714">
            <w:pPr>
              <w:pStyle w:val="BluePontoonTable"/>
            </w:pPr>
          </w:p>
        </w:tc>
        <w:tc>
          <w:tcPr>
            <w:tcW w:w="7687" w:type="dxa"/>
          </w:tcPr>
          <w:p w14:paraId="67972E89" w14:textId="77777777" w:rsidR="00906D64" w:rsidRDefault="00906D64" w:rsidP="00821714">
            <w:pPr>
              <w:pStyle w:val="BluePontoonTable"/>
            </w:pPr>
          </w:p>
        </w:tc>
      </w:tr>
    </w:tbl>
    <w:p w14:paraId="7230961C" w14:textId="77777777" w:rsidR="000759F7" w:rsidRDefault="000759F7" w:rsidP="000759F7">
      <w:pPr>
        <w:pStyle w:val="BluePontoonBody"/>
      </w:pPr>
    </w:p>
    <w:p w14:paraId="4CFBA85B" w14:textId="77777777" w:rsidR="000759F7" w:rsidRPr="00273078" w:rsidRDefault="000759F7" w:rsidP="000759F7">
      <w:pPr>
        <w:pStyle w:val="Heading2"/>
      </w:pPr>
      <w:r>
        <w:br w:type="page"/>
      </w:r>
    </w:p>
    <w:p w14:paraId="6D769262" w14:textId="77777777" w:rsidR="000759F7" w:rsidRDefault="000759F7" w:rsidP="000759F7">
      <w:pPr>
        <w:pStyle w:val="Heading2"/>
      </w:pPr>
      <w:bookmarkStart w:id="25" w:name="_Toc58927450"/>
      <w:r>
        <w:lastRenderedPageBreak/>
        <w:t>4.  Project Team</w:t>
      </w:r>
      <w:bookmarkEnd w:id="25"/>
    </w:p>
    <w:p w14:paraId="78DAA5F2" w14:textId="77777777" w:rsidR="000759F7" w:rsidRDefault="000759F7" w:rsidP="000759F7">
      <w:pPr>
        <w:pStyle w:val="Heading3"/>
      </w:pPr>
      <w:bookmarkStart w:id="26" w:name="_Toc58927451"/>
      <w:r>
        <w:t>4.1 Team Member Listing</w:t>
      </w:r>
      <w:bookmarkEnd w:id="26"/>
    </w:p>
    <w:p w14:paraId="4E7D9E81" w14:textId="1BBAC898" w:rsidR="0013668E" w:rsidRDefault="0013668E" w:rsidP="00B56794">
      <w:pPr>
        <w:pStyle w:val="BluePontoonInstructions"/>
      </w:pPr>
      <w:r>
        <w:t>Role: i</w:t>
      </w:r>
      <w:r w:rsidR="000759F7" w:rsidRPr="00B56794">
        <w:t>dentify the major roles on the project</w:t>
      </w:r>
      <w:r>
        <w:t xml:space="preserve">. </w:t>
      </w:r>
      <w:r w:rsidRPr="00B56794">
        <w:t>The roles listed below are a small sample of some standard roles. Modify the roles as needed and add additional roles if necessary. If certain roles do not apply, delete them from the table.</w:t>
      </w:r>
    </w:p>
    <w:p w14:paraId="771D27ED" w14:textId="51BFFA93" w:rsidR="000759F7" w:rsidRPr="00B56794" w:rsidRDefault="0013668E" w:rsidP="00B56794">
      <w:pPr>
        <w:pStyle w:val="BluePontoonInstructions"/>
      </w:pPr>
      <w:r>
        <w:t xml:space="preserve">Person Assigned: </w:t>
      </w:r>
      <w:r w:rsidR="000759F7" w:rsidRPr="00B56794">
        <w:t xml:space="preserve">list the people assigned to those </w:t>
      </w:r>
      <w:proofErr w:type="gramStart"/>
      <w:r w:rsidR="000759F7" w:rsidRPr="00B56794">
        <w:t xml:space="preserve">roles, </w:t>
      </w:r>
      <w:r>
        <w:t>when</w:t>
      </w:r>
      <w:proofErr w:type="gramEnd"/>
      <w:r>
        <w:t xml:space="preserve"> that information is </w:t>
      </w:r>
      <w:r w:rsidR="000759F7" w:rsidRPr="00B56794">
        <w:t>known. Include other parties</w:t>
      </w:r>
      <w:r>
        <w:t>, such as vendors and external resources,</w:t>
      </w:r>
      <w:r w:rsidR="000759F7" w:rsidRPr="00B56794">
        <w:t xml:space="preserve"> that may be working on the project. </w:t>
      </w:r>
    </w:p>
    <w:p w14:paraId="3491A868" w14:textId="4CFCC094" w:rsidR="000759F7" w:rsidRPr="00B56794" w:rsidRDefault="000759F7" w:rsidP="00B56794">
      <w:pPr>
        <w:pStyle w:val="BluePontoonInstructions"/>
      </w:pPr>
      <w:bookmarkStart w:id="27" w:name="_Hlk58936948"/>
      <w:r w:rsidRPr="00B56794">
        <w:t>Functional Area: refers to the department or function of the person.</w:t>
      </w:r>
    </w:p>
    <w:bookmarkEnd w:id="27"/>
    <w:p w14:paraId="52F67A9E" w14:textId="77777777" w:rsidR="000759F7" w:rsidRPr="00B56794" w:rsidRDefault="000759F7" w:rsidP="00B56794">
      <w:pPr>
        <w:pStyle w:val="BluePontoonInstructions"/>
      </w:pPr>
      <w:r w:rsidRPr="00B56794">
        <w:t xml:space="preserve">Location: refers to the physical location of the person; useful if team members are in multiple locations or time zones. </w:t>
      </w:r>
    </w:p>
    <w:p w14:paraId="054A6758" w14:textId="1D9D802B" w:rsidR="000759F7" w:rsidRPr="00B56794" w:rsidRDefault="000759F7" w:rsidP="00B56794">
      <w:pPr>
        <w:pStyle w:val="BluePontoonInstructions"/>
      </w:pPr>
      <w:r w:rsidRPr="00B56794">
        <w:t>Weekly Time Commitment: refers to the approximate number of hours per week the person will be involved in the project.</w:t>
      </w:r>
    </w:p>
    <w:tbl>
      <w:tblPr>
        <w:tblW w:w="101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9"/>
        <w:gridCol w:w="2029"/>
        <w:gridCol w:w="2030"/>
        <w:gridCol w:w="2029"/>
        <w:gridCol w:w="2030"/>
      </w:tblGrid>
      <w:tr w:rsidR="008F1C5B" w:rsidRPr="00933963" w14:paraId="63EA1854" w14:textId="77777777" w:rsidTr="008F1C5B">
        <w:trPr>
          <w:tblHeader/>
        </w:trPr>
        <w:tc>
          <w:tcPr>
            <w:tcW w:w="2029" w:type="dxa"/>
            <w:shd w:val="clear" w:color="auto" w:fill="F3F3F3"/>
          </w:tcPr>
          <w:p w14:paraId="126B51D2" w14:textId="77777777" w:rsidR="008F1C5B" w:rsidRPr="00933963" w:rsidRDefault="008F1C5B" w:rsidP="00B56794">
            <w:pPr>
              <w:pStyle w:val="BluePontoonTableHeading"/>
            </w:pPr>
            <w:r w:rsidRPr="00933963">
              <w:t>Role</w:t>
            </w:r>
          </w:p>
        </w:tc>
        <w:tc>
          <w:tcPr>
            <w:tcW w:w="2029" w:type="dxa"/>
            <w:shd w:val="clear" w:color="auto" w:fill="F3F3F3"/>
          </w:tcPr>
          <w:p w14:paraId="3A2E9744" w14:textId="77777777" w:rsidR="008F1C5B" w:rsidRPr="00933963" w:rsidRDefault="008F1C5B" w:rsidP="00B56794">
            <w:pPr>
              <w:pStyle w:val="BluePontoonTableHeading"/>
            </w:pPr>
            <w:r>
              <w:t>Person Assigned</w:t>
            </w:r>
          </w:p>
        </w:tc>
        <w:tc>
          <w:tcPr>
            <w:tcW w:w="2030" w:type="dxa"/>
            <w:shd w:val="clear" w:color="auto" w:fill="F3F3F3"/>
          </w:tcPr>
          <w:p w14:paraId="286DEB77" w14:textId="77777777" w:rsidR="008F1C5B" w:rsidRDefault="008F1C5B" w:rsidP="00B56794">
            <w:pPr>
              <w:pStyle w:val="BluePontoonTableHeading"/>
            </w:pPr>
            <w:r>
              <w:t>Functional Area</w:t>
            </w:r>
          </w:p>
        </w:tc>
        <w:tc>
          <w:tcPr>
            <w:tcW w:w="2029" w:type="dxa"/>
            <w:shd w:val="clear" w:color="auto" w:fill="F3F3F3"/>
          </w:tcPr>
          <w:p w14:paraId="38051360" w14:textId="3FB95C63" w:rsidR="008F1C5B" w:rsidRDefault="0013668E" w:rsidP="00B56794">
            <w:pPr>
              <w:pStyle w:val="BluePontoonTableHeading"/>
            </w:pPr>
            <w:r>
              <w:t>Location</w:t>
            </w:r>
          </w:p>
        </w:tc>
        <w:tc>
          <w:tcPr>
            <w:tcW w:w="2030" w:type="dxa"/>
            <w:shd w:val="clear" w:color="auto" w:fill="F3F3F3"/>
          </w:tcPr>
          <w:p w14:paraId="35C50F56" w14:textId="77777777" w:rsidR="008F1C5B" w:rsidRPr="00933963" w:rsidRDefault="008F1C5B" w:rsidP="00B56794">
            <w:pPr>
              <w:pStyle w:val="BluePontoonTableHeading"/>
            </w:pPr>
            <w:r>
              <w:t>Weekly Time Commitment</w:t>
            </w:r>
          </w:p>
        </w:tc>
      </w:tr>
      <w:tr w:rsidR="008F1C5B" w:rsidRPr="00933963" w14:paraId="46137981" w14:textId="77777777" w:rsidTr="008F1C5B">
        <w:tc>
          <w:tcPr>
            <w:tcW w:w="2029" w:type="dxa"/>
          </w:tcPr>
          <w:p w14:paraId="26B4304D" w14:textId="77777777" w:rsidR="008F1C5B" w:rsidRPr="00933963" w:rsidRDefault="008F1C5B" w:rsidP="00B56794">
            <w:pPr>
              <w:pStyle w:val="BluePontoonTable"/>
            </w:pPr>
            <w:r>
              <w:t>Executive Sponsor</w:t>
            </w:r>
          </w:p>
        </w:tc>
        <w:tc>
          <w:tcPr>
            <w:tcW w:w="2029" w:type="dxa"/>
          </w:tcPr>
          <w:p w14:paraId="69ADAF05" w14:textId="77777777" w:rsidR="008F1C5B" w:rsidRPr="00933963" w:rsidRDefault="008F1C5B" w:rsidP="00B56794">
            <w:pPr>
              <w:pStyle w:val="BluePontoonTable"/>
            </w:pPr>
          </w:p>
        </w:tc>
        <w:tc>
          <w:tcPr>
            <w:tcW w:w="2030" w:type="dxa"/>
          </w:tcPr>
          <w:p w14:paraId="472043BC" w14:textId="77777777" w:rsidR="008F1C5B" w:rsidRPr="00933963" w:rsidRDefault="008F1C5B" w:rsidP="00B56794">
            <w:pPr>
              <w:pStyle w:val="BluePontoonTable"/>
            </w:pPr>
          </w:p>
        </w:tc>
        <w:tc>
          <w:tcPr>
            <w:tcW w:w="2029" w:type="dxa"/>
          </w:tcPr>
          <w:p w14:paraId="351F0B1B" w14:textId="77777777" w:rsidR="008F1C5B" w:rsidRPr="00933963" w:rsidRDefault="008F1C5B" w:rsidP="00B56794">
            <w:pPr>
              <w:pStyle w:val="BluePontoonTable"/>
            </w:pPr>
          </w:p>
        </w:tc>
        <w:tc>
          <w:tcPr>
            <w:tcW w:w="2030" w:type="dxa"/>
          </w:tcPr>
          <w:p w14:paraId="02F9D956" w14:textId="77777777" w:rsidR="008F1C5B" w:rsidRDefault="008F1C5B" w:rsidP="00B56794">
            <w:pPr>
              <w:pStyle w:val="BluePontoonTable"/>
            </w:pPr>
            <w:r>
              <w:t>H</w:t>
            </w:r>
            <w:r w:rsidRPr="00933963">
              <w:t>ours</w:t>
            </w:r>
          </w:p>
        </w:tc>
      </w:tr>
      <w:tr w:rsidR="008F1C5B" w:rsidRPr="00933963" w14:paraId="31AC51A1" w14:textId="77777777" w:rsidTr="008F1C5B">
        <w:tc>
          <w:tcPr>
            <w:tcW w:w="2029" w:type="dxa"/>
          </w:tcPr>
          <w:p w14:paraId="74292BB8" w14:textId="77777777" w:rsidR="008F1C5B" w:rsidRPr="00933963" w:rsidRDefault="008F1C5B" w:rsidP="00B56794">
            <w:pPr>
              <w:pStyle w:val="BluePontoonTable"/>
            </w:pPr>
            <w:r>
              <w:t xml:space="preserve">Project </w:t>
            </w:r>
            <w:r w:rsidRPr="00933963">
              <w:t>Sponsor</w:t>
            </w:r>
          </w:p>
        </w:tc>
        <w:tc>
          <w:tcPr>
            <w:tcW w:w="2029" w:type="dxa"/>
          </w:tcPr>
          <w:p w14:paraId="6A7F2B3A" w14:textId="77777777" w:rsidR="008F1C5B" w:rsidRPr="00933963" w:rsidRDefault="008F1C5B" w:rsidP="00B56794">
            <w:pPr>
              <w:pStyle w:val="BluePontoonTable"/>
            </w:pPr>
          </w:p>
        </w:tc>
        <w:tc>
          <w:tcPr>
            <w:tcW w:w="2030" w:type="dxa"/>
          </w:tcPr>
          <w:p w14:paraId="2BAA33CD" w14:textId="77777777" w:rsidR="008F1C5B" w:rsidRPr="00933963" w:rsidRDefault="008F1C5B" w:rsidP="00B56794">
            <w:pPr>
              <w:pStyle w:val="BluePontoonTable"/>
            </w:pPr>
          </w:p>
        </w:tc>
        <w:tc>
          <w:tcPr>
            <w:tcW w:w="2029" w:type="dxa"/>
          </w:tcPr>
          <w:p w14:paraId="6D861361" w14:textId="77777777" w:rsidR="008F1C5B" w:rsidRPr="00933963" w:rsidRDefault="008F1C5B" w:rsidP="00B56794">
            <w:pPr>
              <w:pStyle w:val="BluePontoonTable"/>
            </w:pPr>
          </w:p>
        </w:tc>
        <w:tc>
          <w:tcPr>
            <w:tcW w:w="2030" w:type="dxa"/>
          </w:tcPr>
          <w:p w14:paraId="4BA26FEA" w14:textId="77777777" w:rsidR="008F1C5B" w:rsidRPr="00933963" w:rsidRDefault="008F1C5B" w:rsidP="00B56794">
            <w:pPr>
              <w:pStyle w:val="BluePontoonTable"/>
            </w:pPr>
            <w:r>
              <w:t>H</w:t>
            </w:r>
            <w:r w:rsidRPr="00933963">
              <w:t>ours</w:t>
            </w:r>
          </w:p>
        </w:tc>
      </w:tr>
      <w:tr w:rsidR="008F1C5B" w:rsidRPr="00933963" w14:paraId="1817F4CD" w14:textId="77777777" w:rsidTr="008F1C5B">
        <w:tc>
          <w:tcPr>
            <w:tcW w:w="2029" w:type="dxa"/>
          </w:tcPr>
          <w:p w14:paraId="3AC45D5D" w14:textId="77777777" w:rsidR="008F1C5B" w:rsidRPr="00933963" w:rsidRDefault="008F1C5B" w:rsidP="00B56794">
            <w:pPr>
              <w:pStyle w:val="BluePontoonTable"/>
            </w:pPr>
            <w:r w:rsidRPr="00933963">
              <w:t>Project Manager</w:t>
            </w:r>
            <w:r>
              <w:t xml:space="preserve"> </w:t>
            </w:r>
          </w:p>
        </w:tc>
        <w:tc>
          <w:tcPr>
            <w:tcW w:w="2029" w:type="dxa"/>
          </w:tcPr>
          <w:p w14:paraId="1A3E8464" w14:textId="77777777" w:rsidR="008F1C5B" w:rsidRPr="00933963" w:rsidRDefault="008F1C5B" w:rsidP="00B56794">
            <w:pPr>
              <w:pStyle w:val="BluePontoonTable"/>
            </w:pPr>
          </w:p>
        </w:tc>
        <w:tc>
          <w:tcPr>
            <w:tcW w:w="2030" w:type="dxa"/>
          </w:tcPr>
          <w:p w14:paraId="6B69AE5E" w14:textId="77777777" w:rsidR="008F1C5B" w:rsidRPr="00933963" w:rsidRDefault="008F1C5B" w:rsidP="00B56794">
            <w:pPr>
              <w:pStyle w:val="BluePontoonTable"/>
            </w:pPr>
          </w:p>
        </w:tc>
        <w:tc>
          <w:tcPr>
            <w:tcW w:w="2029" w:type="dxa"/>
          </w:tcPr>
          <w:p w14:paraId="232F9247" w14:textId="77777777" w:rsidR="008F1C5B" w:rsidRPr="00933963" w:rsidRDefault="008F1C5B" w:rsidP="00B56794">
            <w:pPr>
              <w:pStyle w:val="BluePontoonTable"/>
            </w:pPr>
          </w:p>
        </w:tc>
        <w:tc>
          <w:tcPr>
            <w:tcW w:w="2030" w:type="dxa"/>
          </w:tcPr>
          <w:p w14:paraId="730B6B15" w14:textId="77777777" w:rsidR="008F1C5B" w:rsidRPr="00933963" w:rsidRDefault="008F1C5B" w:rsidP="00B56794">
            <w:pPr>
              <w:pStyle w:val="BluePontoonTable"/>
            </w:pPr>
            <w:r w:rsidRPr="00933963">
              <w:t>Hours</w:t>
            </w:r>
          </w:p>
        </w:tc>
      </w:tr>
      <w:tr w:rsidR="008F1C5B" w:rsidRPr="00933963" w14:paraId="00E3605D" w14:textId="77777777" w:rsidTr="008F1C5B">
        <w:tc>
          <w:tcPr>
            <w:tcW w:w="2029" w:type="dxa"/>
          </w:tcPr>
          <w:p w14:paraId="6A170CCD" w14:textId="77777777" w:rsidR="008F1C5B" w:rsidRDefault="008F1C5B" w:rsidP="00B56794">
            <w:pPr>
              <w:pStyle w:val="BluePontoonTable"/>
            </w:pPr>
          </w:p>
        </w:tc>
        <w:tc>
          <w:tcPr>
            <w:tcW w:w="2029" w:type="dxa"/>
          </w:tcPr>
          <w:p w14:paraId="1152F462" w14:textId="77777777" w:rsidR="008F1C5B" w:rsidRDefault="008F1C5B" w:rsidP="00B56794">
            <w:pPr>
              <w:pStyle w:val="BluePontoonTable"/>
            </w:pPr>
          </w:p>
        </w:tc>
        <w:tc>
          <w:tcPr>
            <w:tcW w:w="2030" w:type="dxa"/>
          </w:tcPr>
          <w:p w14:paraId="36761A43" w14:textId="77777777" w:rsidR="008F1C5B" w:rsidRPr="00933963" w:rsidRDefault="008F1C5B" w:rsidP="00B56794">
            <w:pPr>
              <w:pStyle w:val="BluePontoonTable"/>
            </w:pPr>
          </w:p>
        </w:tc>
        <w:tc>
          <w:tcPr>
            <w:tcW w:w="2029" w:type="dxa"/>
          </w:tcPr>
          <w:p w14:paraId="2E0FC397" w14:textId="77777777" w:rsidR="008F1C5B" w:rsidRPr="00933963" w:rsidRDefault="008F1C5B" w:rsidP="00B56794">
            <w:pPr>
              <w:pStyle w:val="BluePontoonTable"/>
            </w:pPr>
          </w:p>
        </w:tc>
        <w:tc>
          <w:tcPr>
            <w:tcW w:w="2030" w:type="dxa"/>
          </w:tcPr>
          <w:p w14:paraId="2DCF32FA" w14:textId="77777777" w:rsidR="008F1C5B" w:rsidRPr="00933963" w:rsidRDefault="008F1C5B" w:rsidP="00B56794">
            <w:pPr>
              <w:pStyle w:val="BluePontoonTable"/>
            </w:pPr>
            <w:r w:rsidRPr="00933963">
              <w:t>Hours</w:t>
            </w:r>
          </w:p>
        </w:tc>
      </w:tr>
      <w:tr w:rsidR="008F1C5B" w:rsidRPr="00933963" w14:paraId="13E7DF57" w14:textId="77777777" w:rsidTr="008F1C5B">
        <w:tc>
          <w:tcPr>
            <w:tcW w:w="2029" w:type="dxa"/>
          </w:tcPr>
          <w:p w14:paraId="2DF48476" w14:textId="77777777" w:rsidR="008F1C5B" w:rsidRDefault="008F1C5B" w:rsidP="00B56794">
            <w:pPr>
              <w:pStyle w:val="BluePontoonTable"/>
            </w:pPr>
          </w:p>
        </w:tc>
        <w:tc>
          <w:tcPr>
            <w:tcW w:w="2029" w:type="dxa"/>
          </w:tcPr>
          <w:p w14:paraId="188A70F2" w14:textId="77777777" w:rsidR="008F1C5B" w:rsidRDefault="008F1C5B" w:rsidP="00B56794">
            <w:pPr>
              <w:pStyle w:val="BluePontoonTable"/>
            </w:pPr>
          </w:p>
        </w:tc>
        <w:tc>
          <w:tcPr>
            <w:tcW w:w="2030" w:type="dxa"/>
          </w:tcPr>
          <w:p w14:paraId="121BBD3C" w14:textId="77777777" w:rsidR="008F1C5B" w:rsidRPr="00933963" w:rsidRDefault="008F1C5B" w:rsidP="00B56794">
            <w:pPr>
              <w:pStyle w:val="BluePontoonTable"/>
            </w:pPr>
          </w:p>
        </w:tc>
        <w:tc>
          <w:tcPr>
            <w:tcW w:w="2029" w:type="dxa"/>
          </w:tcPr>
          <w:p w14:paraId="60E96184" w14:textId="77777777" w:rsidR="008F1C5B" w:rsidRPr="00933963" w:rsidRDefault="008F1C5B" w:rsidP="00B56794">
            <w:pPr>
              <w:pStyle w:val="BluePontoonTable"/>
            </w:pPr>
          </w:p>
        </w:tc>
        <w:tc>
          <w:tcPr>
            <w:tcW w:w="2030" w:type="dxa"/>
          </w:tcPr>
          <w:p w14:paraId="744EF3B2" w14:textId="77777777" w:rsidR="008F1C5B" w:rsidRDefault="008F1C5B" w:rsidP="00B56794">
            <w:pPr>
              <w:pStyle w:val="BluePontoonTable"/>
            </w:pPr>
            <w:r>
              <w:t>Hours</w:t>
            </w:r>
          </w:p>
        </w:tc>
      </w:tr>
      <w:tr w:rsidR="008F1C5B" w:rsidRPr="00933963" w14:paraId="34D2AC0B" w14:textId="77777777" w:rsidTr="008F1C5B">
        <w:tc>
          <w:tcPr>
            <w:tcW w:w="2029" w:type="dxa"/>
          </w:tcPr>
          <w:p w14:paraId="416FC0D5" w14:textId="77777777" w:rsidR="008F1C5B" w:rsidRDefault="008F1C5B" w:rsidP="00B56794">
            <w:pPr>
              <w:pStyle w:val="BluePontoonTable"/>
            </w:pPr>
          </w:p>
        </w:tc>
        <w:tc>
          <w:tcPr>
            <w:tcW w:w="2029" w:type="dxa"/>
          </w:tcPr>
          <w:p w14:paraId="77457601" w14:textId="77777777" w:rsidR="008F1C5B" w:rsidRDefault="008F1C5B" w:rsidP="00B56794">
            <w:pPr>
              <w:pStyle w:val="BluePontoonTable"/>
            </w:pPr>
          </w:p>
        </w:tc>
        <w:tc>
          <w:tcPr>
            <w:tcW w:w="2030" w:type="dxa"/>
          </w:tcPr>
          <w:p w14:paraId="3ECD0145" w14:textId="77777777" w:rsidR="008F1C5B" w:rsidRPr="00933963" w:rsidRDefault="008F1C5B" w:rsidP="00B56794">
            <w:pPr>
              <w:pStyle w:val="BluePontoonTable"/>
            </w:pPr>
          </w:p>
        </w:tc>
        <w:tc>
          <w:tcPr>
            <w:tcW w:w="2029" w:type="dxa"/>
          </w:tcPr>
          <w:p w14:paraId="4A43DC67" w14:textId="77777777" w:rsidR="008F1C5B" w:rsidRPr="00933963" w:rsidRDefault="008F1C5B" w:rsidP="00B56794">
            <w:pPr>
              <w:pStyle w:val="BluePontoonTable"/>
            </w:pPr>
          </w:p>
        </w:tc>
        <w:tc>
          <w:tcPr>
            <w:tcW w:w="2030" w:type="dxa"/>
          </w:tcPr>
          <w:p w14:paraId="286B3B67" w14:textId="77777777" w:rsidR="008F1C5B" w:rsidRDefault="008F1C5B" w:rsidP="00B56794">
            <w:pPr>
              <w:pStyle w:val="BluePontoonTable"/>
            </w:pPr>
            <w:r>
              <w:t>Hours</w:t>
            </w:r>
          </w:p>
        </w:tc>
      </w:tr>
      <w:tr w:rsidR="008F1C5B" w:rsidRPr="00933963" w14:paraId="2166DE8F" w14:textId="77777777" w:rsidTr="008F1C5B">
        <w:tc>
          <w:tcPr>
            <w:tcW w:w="2029" w:type="dxa"/>
          </w:tcPr>
          <w:p w14:paraId="111F02BB" w14:textId="77777777" w:rsidR="008F1C5B" w:rsidRDefault="008F1C5B" w:rsidP="00B56794">
            <w:pPr>
              <w:pStyle w:val="BluePontoonTable"/>
            </w:pPr>
          </w:p>
        </w:tc>
        <w:tc>
          <w:tcPr>
            <w:tcW w:w="2029" w:type="dxa"/>
          </w:tcPr>
          <w:p w14:paraId="6DB88683" w14:textId="77777777" w:rsidR="008F1C5B" w:rsidRDefault="008F1C5B" w:rsidP="00B56794">
            <w:pPr>
              <w:pStyle w:val="BluePontoonTable"/>
            </w:pPr>
          </w:p>
        </w:tc>
        <w:tc>
          <w:tcPr>
            <w:tcW w:w="2030" w:type="dxa"/>
          </w:tcPr>
          <w:p w14:paraId="5B0D53D6" w14:textId="77777777" w:rsidR="008F1C5B" w:rsidRPr="00933963" w:rsidRDefault="008F1C5B" w:rsidP="00B56794">
            <w:pPr>
              <w:pStyle w:val="BluePontoonTable"/>
            </w:pPr>
          </w:p>
        </w:tc>
        <w:tc>
          <w:tcPr>
            <w:tcW w:w="2029" w:type="dxa"/>
          </w:tcPr>
          <w:p w14:paraId="6983483A" w14:textId="77777777" w:rsidR="008F1C5B" w:rsidRPr="00933963" w:rsidRDefault="008F1C5B" w:rsidP="00B56794">
            <w:pPr>
              <w:pStyle w:val="BluePontoonTable"/>
            </w:pPr>
          </w:p>
        </w:tc>
        <w:tc>
          <w:tcPr>
            <w:tcW w:w="2030" w:type="dxa"/>
          </w:tcPr>
          <w:p w14:paraId="6C76B767" w14:textId="77777777" w:rsidR="008F1C5B" w:rsidRDefault="008F1C5B" w:rsidP="00B56794">
            <w:pPr>
              <w:pStyle w:val="BluePontoonTable"/>
            </w:pPr>
            <w:r>
              <w:t>Hours</w:t>
            </w:r>
          </w:p>
        </w:tc>
      </w:tr>
      <w:tr w:rsidR="008F1C5B" w:rsidRPr="00933963" w14:paraId="598CE3AF" w14:textId="77777777" w:rsidTr="008F1C5B">
        <w:tc>
          <w:tcPr>
            <w:tcW w:w="2029" w:type="dxa"/>
          </w:tcPr>
          <w:p w14:paraId="0274DC69" w14:textId="77777777" w:rsidR="008F1C5B" w:rsidRDefault="008F1C5B" w:rsidP="00B56794">
            <w:pPr>
              <w:pStyle w:val="BluePontoonTable"/>
            </w:pPr>
          </w:p>
        </w:tc>
        <w:tc>
          <w:tcPr>
            <w:tcW w:w="2029" w:type="dxa"/>
          </w:tcPr>
          <w:p w14:paraId="58384E0F" w14:textId="77777777" w:rsidR="008F1C5B" w:rsidRDefault="008F1C5B" w:rsidP="00B56794">
            <w:pPr>
              <w:pStyle w:val="BluePontoonTable"/>
            </w:pPr>
          </w:p>
        </w:tc>
        <w:tc>
          <w:tcPr>
            <w:tcW w:w="2030" w:type="dxa"/>
          </w:tcPr>
          <w:p w14:paraId="03176BD9" w14:textId="77777777" w:rsidR="008F1C5B" w:rsidRPr="00933963" w:rsidRDefault="008F1C5B" w:rsidP="00B56794">
            <w:pPr>
              <w:pStyle w:val="BluePontoonTable"/>
            </w:pPr>
          </w:p>
        </w:tc>
        <w:tc>
          <w:tcPr>
            <w:tcW w:w="2029" w:type="dxa"/>
          </w:tcPr>
          <w:p w14:paraId="3D66014E" w14:textId="77777777" w:rsidR="008F1C5B" w:rsidRPr="00933963" w:rsidRDefault="008F1C5B" w:rsidP="00B56794">
            <w:pPr>
              <w:pStyle w:val="BluePontoonTable"/>
            </w:pPr>
          </w:p>
        </w:tc>
        <w:tc>
          <w:tcPr>
            <w:tcW w:w="2030" w:type="dxa"/>
          </w:tcPr>
          <w:p w14:paraId="0D4CE228" w14:textId="77777777" w:rsidR="008F1C5B" w:rsidRDefault="008F1C5B" w:rsidP="00B56794">
            <w:pPr>
              <w:pStyle w:val="BluePontoonTable"/>
            </w:pPr>
            <w:r>
              <w:t>Hours</w:t>
            </w:r>
          </w:p>
        </w:tc>
      </w:tr>
      <w:tr w:rsidR="008F1C5B" w:rsidRPr="00933963" w14:paraId="1FCAFB46" w14:textId="77777777" w:rsidTr="008F1C5B">
        <w:tc>
          <w:tcPr>
            <w:tcW w:w="2029" w:type="dxa"/>
          </w:tcPr>
          <w:p w14:paraId="0D079189" w14:textId="77777777" w:rsidR="008F1C5B" w:rsidRDefault="008F1C5B" w:rsidP="00B56794">
            <w:pPr>
              <w:pStyle w:val="BluePontoonTable"/>
            </w:pPr>
          </w:p>
        </w:tc>
        <w:tc>
          <w:tcPr>
            <w:tcW w:w="2029" w:type="dxa"/>
          </w:tcPr>
          <w:p w14:paraId="7666E9E4" w14:textId="77777777" w:rsidR="008F1C5B" w:rsidRDefault="008F1C5B" w:rsidP="00B56794">
            <w:pPr>
              <w:pStyle w:val="BluePontoonTable"/>
            </w:pPr>
          </w:p>
        </w:tc>
        <w:tc>
          <w:tcPr>
            <w:tcW w:w="2030" w:type="dxa"/>
          </w:tcPr>
          <w:p w14:paraId="6527C7B6" w14:textId="77777777" w:rsidR="008F1C5B" w:rsidRPr="00933963" w:rsidRDefault="008F1C5B" w:rsidP="00B56794">
            <w:pPr>
              <w:pStyle w:val="BluePontoonTable"/>
            </w:pPr>
          </w:p>
        </w:tc>
        <w:tc>
          <w:tcPr>
            <w:tcW w:w="2029" w:type="dxa"/>
          </w:tcPr>
          <w:p w14:paraId="341CE14B" w14:textId="77777777" w:rsidR="008F1C5B" w:rsidRPr="00933963" w:rsidRDefault="008F1C5B" w:rsidP="00B56794">
            <w:pPr>
              <w:pStyle w:val="BluePontoonTable"/>
            </w:pPr>
          </w:p>
        </w:tc>
        <w:tc>
          <w:tcPr>
            <w:tcW w:w="2030" w:type="dxa"/>
          </w:tcPr>
          <w:p w14:paraId="52FBC540" w14:textId="77777777" w:rsidR="008F1C5B" w:rsidRDefault="008F1C5B" w:rsidP="00B56794">
            <w:pPr>
              <w:pStyle w:val="BluePontoonTable"/>
            </w:pPr>
            <w:r>
              <w:t>Hours</w:t>
            </w:r>
          </w:p>
        </w:tc>
      </w:tr>
    </w:tbl>
    <w:p w14:paraId="491669CC" w14:textId="77777777" w:rsidR="000759F7" w:rsidRPr="00150070" w:rsidRDefault="000759F7" w:rsidP="000759F7">
      <w:pPr>
        <w:pStyle w:val="BluePontoonBody"/>
      </w:pPr>
    </w:p>
    <w:p w14:paraId="7BE587E1" w14:textId="77777777" w:rsidR="000759F7" w:rsidRDefault="000759F7" w:rsidP="000759F7">
      <w:pPr>
        <w:pStyle w:val="Heading3"/>
      </w:pPr>
      <w:bookmarkStart w:id="28" w:name="_Toc58927452"/>
      <w:bookmarkStart w:id="29" w:name="_Toc393193194"/>
      <w:r>
        <w:t>4.2 Governance Structure</w:t>
      </w:r>
      <w:bookmarkEnd w:id="28"/>
    </w:p>
    <w:p w14:paraId="2F9ABB99" w14:textId="63099D2C" w:rsidR="000759F7" w:rsidRDefault="000759F7" w:rsidP="000759F7">
      <w:pPr>
        <w:pStyle w:val="Instructions"/>
      </w:pPr>
      <w:r>
        <w:t xml:space="preserve">Use the SmartArt hierarchical chart below or use the SmartArt function to insert a different hierarchical chart. Populate the chart with the </w:t>
      </w:r>
      <w:r w:rsidR="0013668E">
        <w:t xml:space="preserve">project roles </w:t>
      </w:r>
      <w:r>
        <w:t xml:space="preserve">and names of the people who will be </w:t>
      </w:r>
      <w:r w:rsidR="0013668E">
        <w:t>in each role</w:t>
      </w:r>
      <w:r>
        <w:t xml:space="preserve">. </w:t>
      </w:r>
    </w:p>
    <w:p w14:paraId="5E1BB5F8" w14:textId="77777777" w:rsidR="000759F7" w:rsidRPr="004272EA" w:rsidRDefault="000759F7" w:rsidP="000759F7">
      <w:pPr>
        <w:pStyle w:val="BluePontoonIndent"/>
      </w:pPr>
      <w:r>
        <w:rPr>
          <w:noProof/>
        </w:rPr>
        <w:lastRenderedPageBreak/>
        <w:drawing>
          <wp:inline distT="0" distB="0" distL="0" distR="0" wp14:anchorId="2B44B007" wp14:editId="04727A52">
            <wp:extent cx="5486400" cy="3200400"/>
            <wp:effectExtent l="38100" t="0" r="7620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6820DFAE" w14:textId="77777777" w:rsidR="000759F7" w:rsidRDefault="000759F7" w:rsidP="000759F7">
      <w:pPr>
        <w:pStyle w:val="Heading2"/>
      </w:pPr>
      <w:r>
        <w:br w:type="page"/>
      </w:r>
      <w:bookmarkStart w:id="30" w:name="_Toc58927453"/>
      <w:r>
        <w:lastRenderedPageBreak/>
        <w:t>5.  Project Participation Matrix</w:t>
      </w:r>
      <w:bookmarkEnd w:id="29"/>
      <w:bookmarkEnd w:id="30"/>
    </w:p>
    <w:p w14:paraId="50320853" w14:textId="003ED0A2" w:rsidR="000759F7" w:rsidRDefault="000759F7" w:rsidP="00B51124">
      <w:pPr>
        <w:pStyle w:val="BluePontoonInstructions"/>
      </w:pPr>
      <w:r>
        <w:t>The Project Participation Matrix will document the responsibilities of each project team member. This will become input to the project schedule.</w:t>
      </w:r>
    </w:p>
    <w:p w14:paraId="04DF5F35" w14:textId="5CBD5D0B" w:rsidR="00906D64" w:rsidRDefault="00906D64" w:rsidP="00B51124">
      <w:pPr>
        <w:pStyle w:val="BluePontoonInstructions"/>
      </w:pPr>
      <w:bookmarkStart w:id="31" w:name="_Hlk58934249"/>
      <w:r>
        <w:t>Deliverable: l</w:t>
      </w:r>
      <w:r w:rsidR="000759F7">
        <w:t xml:space="preserve">ist each deliverable </w:t>
      </w:r>
      <w:r>
        <w:t>that will be produced throughout the project. Add or delete rows as needed.</w:t>
      </w:r>
    </w:p>
    <w:p w14:paraId="187CCC6E" w14:textId="5D05038A" w:rsidR="00906D64" w:rsidRDefault="00906D64" w:rsidP="00B51124">
      <w:pPr>
        <w:pStyle w:val="BluePontoonInstructions"/>
      </w:pPr>
      <w:r>
        <w:t>Role: l</w:t>
      </w:r>
      <w:r w:rsidR="000759F7">
        <w:t xml:space="preserve">ist each project role or team member’s name, if known. </w:t>
      </w:r>
      <w:r>
        <w:t>Add or delete columns as needed.</w:t>
      </w:r>
    </w:p>
    <w:p w14:paraId="2A764A7F" w14:textId="3B9C8FA0" w:rsidR="000759F7" w:rsidRDefault="00906D64" w:rsidP="00B51124">
      <w:pPr>
        <w:pStyle w:val="BluePontoonInstructions"/>
      </w:pPr>
      <w:r>
        <w:t xml:space="preserve">Intersection of Deliverable and Role: </w:t>
      </w:r>
      <w:r w:rsidR="000759F7">
        <w:t xml:space="preserve">put the letter(s) that represents the person’s level of responsibility for that deliverable. </w:t>
      </w:r>
    </w:p>
    <w:bookmarkEnd w:id="31"/>
    <w:p w14:paraId="7DFBF3D6" w14:textId="77777777" w:rsidR="00C402F2" w:rsidRDefault="00C402F2" w:rsidP="00C402F2">
      <w:pPr>
        <w:pStyle w:val="BluePontoonBodyBullet"/>
      </w:pPr>
      <w:r>
        <w:rPr>
          <w:b/>
          <w:bCs/>
        </w:rPr>
        <w:t>C</w:t>
      </w:r>
      <w:r>
        <w:t xml:space="preserve"> = </w:t>
      </w:r>
      <w:r>
        <w:rPr>
          <w:b/>
          <w:bCs/>
        </w:rPr>
        <w:t>Create</w:t>
      </w:r>
      <w:r>
        <w:t xml:space="preserve"> and update the deliverable and be responsible for driving its completion</w:t>
      </w:r>
    </w:p>
    <w:p w14:paraId="45C6477C" w14:textId="77777777" w:rsidR="00C402F2" w:rsidRDefault="00C402F2" w:rsidP="00C402F2">
      <w:pPr>
        <w:pStyle w:val="BluePontoonBodyBullet"/>
      </w:pPr>
      <w:r>
        <w:rPr>
          <w:b/>
          <w:bCs/>
        </w:rPr>
        <w:t>I</w:t>
      </w:r>
      <w:r>
        <w:t xml:space="preserve"> = Provide </w:t>
      </w:r>
      <w:r>
        <w:rPr>
          <w:b/>
          <w:bCs/>
        </w:rPr>
        <w:t>input</w:t>
      </w:r>
      <w:r>
        <w:t xml:space="preserve"> to the deliverable</w:t>
      </w:r>
    </w:p>
    <w:p w14:paraId="62B14BDE" w14:textId="77777777" w:rsidR="00C402F2" w:rsidRDefault="00C402F2" w:rsidP="00C402F2">
      <w:pPr>
        <w:pStyle w:val="BluePontoonBodyBullet"/>
      </w:pPr>
      <w:r>
        <w:rPr>
          <w:b/>
          <w:bCs/>
        </w:rPr>
        <w:t>R</w:t>
      </w:r>
      <w:r>
        <w:t xml:space="preserve"> = </w:t>
      </w:r>
      <w:r>
        <w:rPr>
          <w:b/>
          <w:bCs/>
        </w:rPr>
        <w:t>Review</w:t>
      </w:r>
      <w:r>
        <w:t xml:space="preserve"> the deliverable and provide feedback to the creator based on their review and expertise</w:t>
      </w:r>
    </w:p>
    <w:p w14:paraId="46B86C19" w14:textId="77777777" w:rsidR="00C402F2" w:rsidRDefault="00C402F2" w:rsidP="00C402F2">
      <w:pPr>
        <w:pStyle w:val="BluePontoonBodyBullet"/>
      </w:pPr>
      <w:r>
        <w:rPr>
          <w:b/>
          <w:bCs/>
        </w:rPr>
        <w:t>A</w:t>
      </w:r>
      <w:r>
        <w:t xml:space="preserve">  = Provide </w:t>
      </w:r>
      <w:r>
        <w:rPr>
          <w:b/>
          <w:bCs/>
        </w:rPr>
        <w:t>final</w:t>
      </w:r>
      <w:r>
        <w:t xml:space="preserve"> </w:t>
      </w:r>
      <w:r>
        <w:rPr>
          <w:b/>
          <w:bCs/>
        </w:rPr>
        <w:t>approval</w:t>
      </w:r>
      <w:r>
        <w:t xml:space="preserve"> and sign-off on the deliverable</w:t>
      </w:r>
    </w:p>
    <w:p w14:paraId="2C17DCDD" w14:textId="77777777" w:rsidR="00C402F2" w:rsidRDefault="00C402F2" w:rsidP="00C402F2">
      <w:pPr>
        <w:pStyle w:val="BluePontoonBodyBullet"/>
      </w:pPr>
      <w:r>
        <w:rPr>
          <w:b/>
          <w:bCs/>
        </w:rPr>
        <w:t>F</w:t>
      </w:r>
      <w:r>
        <w:t xml:space="preserve"> = Be </w:t>
      </w:r>
      <w:r>
        <w:rPr>
          <w:b/>
          <w:bCs/>
        </w:rPr>
        <w:t>informed</w:t>
      </w:r>
      <w:r>
        <w:t xml:space="preserve"> that the deliverable is available (FYI)</w:t>
      </w:r>
    </w:p>
    <w:p w14:paraId="5D158B18" w14:textId="77777777" w:rsidR="000759F7" w:rsidRPr="007257F4" w:rsidRDefault="000759F7" w:rsidP="000759F7">
      <w:pPr>
        <w:pStyle w:val="BluePontoonBody"/>
      </w:pPr>
    </w:p>
    <w:tbl>
      <w:tblPr>
        <w:tblW w:w="1026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3"/>
        <w:gridCol w:w="791"/>
        <w:gridCol w:w="792"/>
        <w:gridCol w:w="791"/>
        <w:gridCol w:w="792"/>
        <w:gridCol w:w="791"/>
        <w:gridCol w:w="792"/>
        <w:gridCol w:w="791"/>
        <w:gridCol w:w="792"/>
        <w:gridCol w:w="791"/>
        <w:gridCol w:w="792"/>
        <w:gridCol w:w="792"/>
      </w:tblGrid>
      <w:tr w:rsidR="00B16B2E" w:rsidRPr="00F2372E" w14:paraId="3FDA2458" w14:textId="77777777" w:rsidTr="00B16B2E">
        <w:trPr>
          <w:cantSplit/>
          <w:trHeight w:val="1340"/>
          <w:tblHeader/>
        </w:trPr>
        <w:tc>
          <w:tcPr>
            <w:tcW w:w="1553" w:type="dxa"/>
            <w:shd w:val="clear" w:color="auto" w:fill="D9D9D9" w:themeFill="background1" w:themeFillShade="D9"/>
            <w:vAlign w:val="center"/>
          </w:tcPr>
          <w:p w14:paraId="1E860D22" w14:textId="77777777" w:rsidR="00B16B2E" w:rsidRPr="00F2372E" w:rsidRDefault="00B16B2E" w:rsidP="00B56794">
            <w:pPr>
              <w:pStyle w:val="BluePontoonTableHeading"/>
            </w:pPr>
            <w:r>
              <w:t xml:space="preserve">Deliverable </w:t>
            </w:r>
          </w:p>
        </w:tc>
        <w:tc>
          <w:tcPr>
            <w:tcW w:w="791" w:type="dxa"/>
            <w:shd w:val="clear" w:color="auto" w:fill="D9D9D9" w:themeFill="background1" w:themeFillShade="D9"/>
            <w:textDirection w:val="btLr"/>
            <w:vAlign w:val="center"/>
          </w:tcPr>
          <w:p w14:paraId="17B29D08" w14:textId="77777777" w:rsidR="00B16B2E" w:rsidRPr="00F2372E" w:rsidRDefault="00B16B2E" w:rsidP="00B56794">
            <w:pPr>
              <w:pStyle w:val="BluePontoonTableHeading"/>
              <w:rPr>
                <w:bCs/>
                <w:iCs/>
              </w:rPr>
            </w:pPr>
            <w:r>
              <w:rPr>
                <w:bCs/>
                <w:iCs/>
              </w:rPr>
              <w:t xml:space="preserve">Executive </w:t>
            </w:r>
            <w:r w:rsidRPr="00F2372E">
              <w:rPr>
                <w:bCs/>
                <w:iCs/>
              </w:rPr>
              <w:t>Sponsor</w:t>
            </w:r>
          </w:p>
        </w:tc>
        <w:tc>
          <w:tcPr>
            <w:tcW w:w="792" w:type="dxa"/>
            <w:shd w:val="clear" w:color="auto" w:fill="D9D9D9" w:themeFill="background1" w:themeFillShade="D9"/>
            <w:textDirection w:val="btLr"/>
            <w:vAlign w:val="center"/>
          </w:tcPr>
          <w:p w14:paraId="3A3F00EA" w14:textId="77777777" w:rsidR="00B16B2E" w:rsidRPr="00F2372E" w:rsidRDefault="00B16B2E" w:rsidP="00B56794">
            <w:pPr>
              <w:pStyle w:val="BluePontoonTableHeading"/>
              <w:rPr>
                <w:bCs/>
                <w:iCs/>
              </w:rPr>
            </w:pPr>
            <w:r w:rsidRPr="00F2372E">
              <w:rPr>
                <w:bCs/>
                <w:iCs/>
              </w:rPr>
              <w:t xml:space="preserve">Project </w:t>
            </w:r>
            <w:r>
              <w:rPr>
                <w:bCs/>
                <w:iCs/>
              </w:rPr>
              <w:t>Sponsor</w:t>
            </w:r>
          </w:p>
        </w:tc>
        <w:tc>
          <w:tcPr>
            <w:tcW w:w="791" w:type="dxa"/>
            <w:shd w:val="clear" w:color="auto" w:fill="D9D9D9" w:themeFill="background1" w:themeFillShade="D9"/>
            <w:textDirection w:val="btLr"/>
          </w:tcPr>
          <w:p w14:paraId="1E12F603" w14:textId="77777777" w:rsidR="00B16B2E" w:rsidRPr="00F2372E" w:rsidRDefault="00B16B2E" w:rsidP="00B56794">
            <w:pPr>
              <w:pStyle w:val="BluePontoonTableHeading"/>
              <w:rPr>
                <w:bCs/>
                <w:iCs/>
              </w:rPr>
            </w:pPr>
            <w:r>
              <w:rPr>
                <w:bCs/>
                <w:iCs/>
              </w:rPr>
              <w:t>Project Manager</w:t>
            </w:r>
          </w:p>
        </w:tc>
        <w:tc>
          <w:tcPr>
            <w:tcW w:w="792" w:type="dxa"/>
            <w:shd w:val="clear" w:color="auto" w:fill="D9D9D9" w:themeFill="background1" w:themeFillShade="D9"/>
            <w:textDirection w:val="btLr"/>
          </w:tcPr>
          <w:p w14:paraId="5874A53C" w14:textId="77777777" w:rsidR="00B16B2E" w:rsidRPr="00F2372E" w:rsidRDefault="00B16B2E" w:rsidP="00B56794">
            <w:pPr>
              <w:pStyle w:val="BluePontoonTableHeading"/>
              <w:rPr>
                <w:bCs/>
                <w:iCs/>
              </w:rPr>
            </w:pPr>
          </w:p>
        </w:tc>
        <w:tc>
          <w:tcPr>
            <w:tcW w:w="791" w:type="dxa"/>
            <w:shd w:val="clear" w:color="auto" w:fill="D9D9D9" w:themeFill="background1" w:themeFillShade="D9"/>
            <w:textDirection w:val="btLr"/>
          </w:tcPr>
          <w:p w14:paraId="0DF3C7F7" w14:textId="77777777" w:rsidR="00B16B2E" w:rsidRPr="00F2372E" w:rsidRDefault="00B16B2E" w:rsidP="00B56794">
            <w:pPr>
              <w:pStyle w:val="BluePontoonTableHeading"/>
              <w:rPr>
                <w:bCs/>
                <w:iCs/>
              </w:rPr>
            </w:pPr>
          </w:p>
        </w:tc>
        <w:tc>
          <w:tcPr>
            <w:tcW w:w="792" w:type="dxa"/>
            <w:shd w:val="clear" w:color="auto" w:fill="D9D9D9" w:themeFill="background1" w:themeFillShade="D9"/>
            <w:textDirection w:val="btLr"/>
          </w:tcPr>
          <w:p w14:paraId="5C4B080D" w14:textId="77777777" w:rsidR="00B16B2E" w:rsidRPr="00F2372E" w:rsidRDefault="00B16B2E" w:rsidP="00B56794">
            <w:pPr>
              <w:pStyle w:val="BluePontoonTableHeading"/>
              <w:rPr>
                <w:bCs/>
                <w:iCs/>
              </w:rPr>
            </w:pPr>
          </w:p>
        </w:tc>
        <w:tc>
          <w:tcPr>
            <w:tcW w:w="791" w:type="dxa"/>
            <w:shd w:val="clear" w:color="auto" w:fill="D9D9D9" w:themeFill="background1" w:themeFillShade="D9"/>
            <w:textDirection w:val="btLr"/>
          </w:tcPr>
          <w:p w14:paraId="4580B2D7" w14:textId="77777777" w:rsidR="00B16B2E" w:rsidRPr="00F2372E" w:rsidRDefault="00B16B2E" w:rsidP="00B56794">
            <w:pPr>
              <w:pStyle w:val="BluePontoonTableHeading"/>
              <w:rPr>
                <w:bCs/>
                <w:iCs/>
              </w:rPr>
            </w:pPr>
          </w:p>
        </w:tc>
        <w:tc>
          <w:tcPr>
            <w:tcW w:w="792" w:type="dxa"/>
            <w:shd w:val="clear" w:color="auto" w:fill="D9D9D9" w:themeFill="background1" w:themeFillShade="D9"/>
            <w:textDirection w:val="btLr"/>
            <w:vAlign w:val="center"/>
          </w:tcPr>
          <w:p w14:paraId="7559ACF5" w14:textId="77777777" w:rsidR="00B16B2E" w:rsidRPr="00F2372E" w:rsidRDefault="00B16B2E" w:rsidP="00B56794">
            <w:pPr>
              <w:pStyle w:val="BluePontoonTableHeading"/>
              <w:rPr>
                <w:bCs/>
                <w:iCs/>
              </w:rPr>
            </w:pPr>
          </w:p>
        </w:tc>
        <w:tc>
          <w:tcPr>
            <w:tcW w:w="791" w:type="dxa"/>
            <w:shd w:val="clear" w:color="auto" w:fill="D9D9D9" w:themeFill="background1" w:themeFillShade="D9"/>
            <w:textDirection w:val="btLr"/>
            <w:vAlign w:val="center"/>
          </w:tcPr>
          <w:p w14:paraId="0C4D1E74" w14:textId="77777777" w:rsidR="00B16B2E" w:rsidRPr="00F2372E" w:rsidRDefault="00B16B2E" w:rsidP="00B56794">
            <w:pPr>
              <w:pStyle w:val="BluePontoonTableHeading"/>
              <w:rPr>
                <w:bCs/>
                <w:iCs/>
              </w:rPr>
            </w:pPr>
          </w:p>
        </w:tc>
        <w:tc>
          <w:tcPr>
            <w:tcW w:w="792" w:type="dxa"/>
            <w:shd w:val="clear" w:color="auto" w:fill="D9D9D9" w:themeFill="background1" w:themeFillShade="D9"/>
            <w:textDirection w:val="btLr"/>
          </w:tcPr>
          <w:p w14:paraId="05960DE7" w14:textId="77777777" w:rsidR="00B16B2E" w:rsidRPr="00F2372E" w:rsidRDefault="00B16B2E" w:rsidP="00B56794">
            <w:pPr>
              <w:pStyle w:val="BluePontoonTableHeading"/>
              <w:rPr>
                <w:bCs/>
                <w:iCs/>
              </w:rPr>
            </w:pPr>
          </w:p>
        </w:tc>
        <w:tc>
          <w:tcPr>
            <w:tcW w:w="792" w:type="dxa"/>
            <w:shd w:val="clear" w:color="auto" w:fill="D9D9D9" w:themeFill="background1" w:themeFillShade="D9"/>
            <w:textDirection w:val="btLr"/>
          </w:tcPr>
          <w:p w14:paraId="68A00E83" w14:textId="77777777" w:rsidR="00B16B2E" w:rsidRPr="00F2372E" w:rsidRDefault="00B16B2E" w:rsidP="00B56794">
            <w:pPr>
              <w:pStyle w:val="BluePontoonTableHeading"/>
              <w:rPr>
                <w:bCs/>
                <w:iCs/>
              </w:rPr>
            </w:pPr>
          </w:p>
        </w:tc>
      </w:tr>
      <w:tr w:rsidR="00B16B2E" w:rsidRPr="00E07DAF" w14:paraId="605DC542" w14:textId="77777777" w:rsidTr="00B16B2E">
        <w:trPr>
          <w:trHeight w:val="360"/>
        </w:trPr>
        <w:tc>
          <w:tcPr>
            <w:tcW w:w="1553" w:type="dxa"/>
            <w:shd w:val="clear" w:color="auto" w:fill="auto"/>
          </w:tcPr>
          <w:p w14:paraId="2EB12D3F" w14:textId="77777777" w:rsidR="00B16B2E" w:rsidRPr="00307543" w:rsidRDefault="00B16B2E" w:rsidP="00B56794">
            <w:pPr>
              <w:pStyle w:val="BluePontoonTable"/>
            </w:pPr>
          </w:p>
        </w:tc>
        <w:tc>
          <w:tcPr>
            <w:tcW w:w="791" w:type="dxa"/>
            <w:shd w:val="clear" w:color="auto" w:fill="auto"/>
          </w:tcPr>
          <w:p w14:paraId="5E21853A" w14:textId="77777777" w:rsidR="00B16B2E" w:rsidRPr="00933963" w:rsidRDefault="00B16B2E" w:rsidP="00B56794">
            <w:pPr>
              <w:pStyle w:val="BluePontoonTable"/>
            </w:pPr>
          </w:p>
        </w:tc>
        <w:tc>
          <w:tcPr>
            <w:tcW w:w="792" w:type="dxa"/>
            <w:shd w:val="clear" w:color="auto" w:fill="auto"/>
          </w:tcPr>
          <w:p w14:paraId="4700FCE1" w14:textId="77777777" w:rsidR="00B16B2E" w:rsidRPr="00933963" w:rsidRDefault="00B16B2E" w:rsidP="00B56794">
            <w:pPr>
              <w:pStyle w:val="BluePontoonTable"/>
            </w:pPr>
          </w:p>
        </w:tc>
        <w:tc>
          <w:tcPr>
            <w:tcW w:w="791" w:type="dxa"/>
          </w:tcPr>
          <w:p w14:paraId="0BF2126B" w14:textId="77777777" w:rsidR="00B16B2E" w:rsidRPr="00933963" w:rsidRDefault="00B16B2E" w:rsidP="00B56794">
            <w:pPr>
              <w:pStyle w:val="BluePontoonTable"/>
            </w:pPr>
          </w:p>
        </w:tc>
        <w:tc>
          <w:tcPr>
            <w:tcW w:w="792" w:type="dxa"/>
          </w:tcPr>
          <w:p w14:paraId="60B93BB5" w14:textId="77777777" w:rsidR="00B16B2E" w:rsidRPr="00933963" w:rsidRDefault="00B16B2E" w:rsidP="00B56794">
            <w:pPr>
              <w:pStyle w:val="BluePontoonTable"/>
            </w:pPr>
          </w:p>
        </w:tc>
        <w:tc>
          <w:tcPr>
            <w:tcW w:w="791" w:type="dxa"/>
          </w:tcPr>
          <w:p w14:paraId="3D34685E" w14:textId="77777777" w:rsidR="00B16B2E" w:rsidRPr="00933963" w:rsidRDefault="00B16B2E" w:rsidP="00B56794">
            <w:pPr>
              <w:pStyle w:val="BluePontoonTable"/>
            </w:pPr>
          </w:p>
        </w:tc>
        <w:tc>
          <w:tcPr>
            <w:tcW w:w="792" w:type="dxa"/>
          </w:tcPr>
          <w:p w14:paraId="1E94C148" w14:textId="77777777" w:rsidR="00B16B2E" w:rsidRPr="00933963" w:rsidRDefault="00B16B2E" w:rsidP="00B56794">
            <w:pPr>
              <w:pStyle w:val="BluePontoonTable"/>
            </w:pPr>
          </w:p>
        </w:tc>
        <w:tc>
          <w:tcPr>
            <w:tcW w:w="791" w:type="dxa"/>
          </w:tcPr>
          <w:p w14:paraId="4BC7A68C" w14:textId="77777777" w:rsidR="00B16B2E" w:rsidRPr="00933963" w:rsidRDefault="00B16B2E" w:rsidP="00B56794">
            <w:pPr>
              <w:pStyle w:val="BluePontoonTable"/>
            </w:pPr>
          </w:p>
        </w:tc>
        <w:tc>
          <w:tcPr>
            <w:tcW w:w="792" w:type="dxa"/>
            <w:shd w:val="clear" w:color="auto" w:fill="auto"/>
          </w:tcPr>
          <w:p w14:paraId="454D15F6" w14:textId="77777777" w:rsidR="00B16B2E" w:rsidRPr="00933963" w:rsidRDefault="00B16B2E" w:rsidP="00B56794">
            <w:pPr>
              <w:pStyle w:val="BluePontoonTable"/>
            </w:pPr>
          </w:p>
        </w:tc>
        <w:tc>
          <w:tcPr>
            <w:tcW w:w="791" w:type="dxa"/>
            <w:shd w:val="clear" w:color="auto" w:fill="auto"/>
          </w:tcPr>
          <w:p w14:paraId="395054AF" w14:textId="77777777" w:rsidR="00B16B2E" w:rsidRPr="00933963" w:rsidRDefault="00B16B2E" w:rsidP="00B56794">
            <w:pPr>
              <w:pStyle w:val="BluePontoonTable"/>
            </w:pPr>
          </w:p>
        </w:tc>
        <w:tc>
          <w:tcPr>
            <w:tcW w:w="792" w:type="dxa"/>
          </w:tcPr>
          <w:p w14:paraId="59CDA101" w14:textId="77777777" w:rsidR="00B16B2E" w:rsidRPr="00933963" w:rsidRDefault="00B16B2E" w:rsidP="00B56794">
            <w:pPr>
              <w:pStyle w:val="BluePontoonTable"/>
            </w:pPr>
          </w:p>
        </w:tc>
        <w:tc>
          <w:tcPr>
            <w:tcW w:w="792" w:type="dxa"/>
          </w:tcPr>
          <w:p w14:paraId="40A67EA0" w14:textId="77777777" w:rsidR="00B16B2E" w:rsidRPr="00933963" w:rsidRDefault="00B16B2E" w:rsidP="00B56794">
            <w:pPr>
              <w:pStyle w:val="BluePontoonTable"/>
            </w:pPr>
          </w:p>
        </w:tc>
      </w:tr>
      <w:tr w:rsidR="00B16B2E" w:rsidRPr="00E07DAF" w14:paraId="77B8F32F" w14:textId="77777777" w:rsidTr="00B16B2E">
        <w:trPr>
          <w:trHeight w:val="360"/>
        </w:trPr>
        <w:tc>
          <w:tcPr>
            <w:tcW w:w="1553" w:type="dxa"/>
            <w:shd w:val="clear" w:color="auto" w:fill="auto"/>
          </w:tcPr>
          <w:p w14:paraId="08656B38" w14:textId="77777777" w:rsidR="00B16B2E" w:rsidRPr="00307543" w:rsidRDefault="00B16B2E" w:rsidP="00B56794">
            <w:pPr>
              <w:pStyle w:val="BluePontoonTable"/>
            </w:pPr>
          </w:p>
        </w:tc>
        <w:tc>
          <w:tcPr>
            <w:tcW w:w="791" w:type="dxa"/>
            <w:shd w:val="clear" w:color="auto" w:fill="auto"/>
          </w:tcPr>
          <w:p w14:paraId="35CEE896" w14:textId="77777777" w:rsidR="00B16B2E" w:rsidRDefault="00B16B2E" w:rsidP="00B56794">
            <w:pPr>
              <w:pStyle w:val="BluePontoonTable"/>
            </w:pPr>
          </w:p>
        </w:tc>
        <w:tc>
          <w:tcPr>
            <w:tcW w:w="792" w:type="dxa"/>
            <w:shd w:val="clear" w:color="auto" w:fill="auto"/>
          </w:tcPr>
          <w:p w14:paraId="5DBD8088" w14:textId="77777777" w:rsidR="00B16B2E" w:rsidRDefault="00B16B2E" w:rsidP="00B56794">
            <w:pPr>
              <w:pStyle w:val="BluePontoonTable"/>
            </w:pPr>
          </w:p>
        </w:tc>
        <w:tc>
          <w:tcPr>
            <w:tcW w:w="791" w:type="dxa"/>
          </w:tcPr>
          <w:p w14:paraId="49F8CA88" w14:textId="77777777" w:rsidR="00B16B2E" w:rsidRDefault="00B16B2E" w:rsidP="00B56794">
            <w:pPr>
              <w:pStyle w:val="BluePontoonTable"/>
            </w:pPr>
          </w:p>
        </w:tc>
        <w:tc>
          <w:tcPr>
            <w:tcW w:w="792" w:type="dxa"/>
          </w:tcPr>
          <w:p w14:paraId="687E972D" w14:textId="77777777" w:rsidR="00B16B2E" w:rsidRDefault="00B16B2E" w:rsidP="00B56794">
            <w:pPr>
              <w:pStyle w:val="BluePontoonTable"/>
            </w:pPr>
          </w:p>
        </w:tc>
        <w:tc>
          <w:tcPr>
            <w:tcW w:w="791" w:type="dxa"/>
          </w:tcPr>
          <w:p w14:paraId="5B7A7608" w14:textId="77777777" w:rsidR="00B16B2E" w:rsidRDefault="00B16B2E" w:rsidP="00B56794">
            <w:pPr>
              <w:pStyle w:val="BluePontoonTable"/>
            </w:pPr>
          </w:p>
        </w:tc>
        <w:tc>
          <w:tcPr>
            <w:tcW w:w="792" w:type="dxa"/>
          </w:tcPr>
          <w:p w14:paraId="040F0533" w14:textId="77777777" w:rsidR="00B16B2E" w:rsidRDefault="00B16B2E" w:rsidP="00B56794">
            <w:pPr>
              <w:pStyle w:val="BluePontoonTable"/>
            </w:pPr>
          </w:p>
        </w:tc>
        <w:tc>
          <w:tcPr>
            <w:tcW w:w="791" w:type="dxa"/>
          </w:tcPr>
          <w:p w14:paraId="4F472568" w14:textId="77777777" w:rsidR="00B16B2E" w:rsidRDefault="00B16B2E" w:rsidP="00B56794">
            <w:pPr>
              <w:pStyle w:val="BluePontoonTable"/>
            </w:pPr>
          </w:p>
        </w:tc>
        <w:tc>
          <w:tcPr>
            <w:tcW w:w="792" w:type="dxa"/>
            <w:shd w:val="clear" w:color="auto" w:fill="auto"/>
          </w:tcPr>
          <w:p w14:paraId="7772E33D" w14:textId="77777777" w:rsidR="00B16B2E" w:rsidRDefault="00B16B2E" w:rsidP="00B56794">
            <w:pPr>
              <w:pStyle w:val="BluePontoonTable"/>
            </w:pPr>
          </w:p>
        </w:tc>
        <w:tc>
          <w:tcPr>
            <w:tcW w:w="791" w:type="dxa"/>
            <w:shd w:val="clear" w:color="auto" w:fill="auto"/>
          </w:tcPr>
          <w:p w14:paraId="0D84A0E9" w14:textId="77777777" w:rsidR="00B16B2E" w:rsidRDefault="00B16B2E" w:rsidP="00B56794">
            <w:pPr>
              <w:pStyle w:val="BluePontoonTable"/>
            </w:pPr>
          </w:p>
        </w:tc>
        <w:tc>
          <w:tcPr>
            <w:tcW w:w="792" w:type="dxa"/>
          </w:tcPr>
          <w:p w14:paraId="341DC6F6" w14:textId="77777777" w:rsidR="00B16B2E" w:rsidRDefault="00B16B2E" w:rsidP="00B56794">
            <w:pPr>
              <w:pStyle w:val="BluePontoonTable"/>
            </w:pPr>
          </w:p>
        </w:tc>
        <w:tc>
          <w:tcPr>
            <w:tcW w:w="792" w:type="dxa"/>
          </w:tcPr>
          <w:p w14:paraId="7566ADAC" w14:textId="77777777" w:rsidR="00B16B2E" w:rsidRDefault="00B16B2E" w:rsidP="00B56794">
            <w:pPr>
              <w:pStyle w:val="BluePontoonTable"/>
            </w:pPr>
          </w:p>
        </w:tc>
      </w:tr>
      <w:tr w:rsidR="00B16B2E" w:rsidRPr="00E07DAF" w14:paraId="316A7AC8" w14:textId="77777777" w:rsidTr="00B16B2E">
        <w:trPr>
          <w:trHeight w:val="360"/>
        </w:trPr>
        <w:tc>
          <w:tcPr>
            <w:tcW w:w="1553" w:type="dxa"/>
            <w:shd w:val="clear" w:color="auto" w:fill="auto"/>
          </w:tcPr>
          <w:p w14:paraId="0D565820" w14:textId="77777777" w:rsidR="00B16B2E" w:rsidRPr="00307543" w:rsidRDefault="00B16B2E" w:rsidP="00B56794">
            <w:pPr>
              <w:pStyle w:val="BluePontoonTable"/>
            </w:pPr>
          </w:p>
        </w:tc>
        <w:tc>
          <w:tcPr>
            <w:tcW w:w="791" w:type="dxa"/>
            <w:shd w:val="clear" w:color="auto" w:fill="auto"/>
          </w:tcPr>
          <w:p w14:paraId="447F7574" w14:textId="77777777" w:rsidR="00B16B2E" w:rsidRPr="00933963" w:rsidRDefault="00B16B2E" w:rsidP="00B56794">
            <w:pPr>
              <w:pStyle w:val="BluePontoonTable"/>
            </w:pPr>
          </w:p>
        </w:tc>
        <w:tc>
          <w:tcPr>
            <w:tcW w:w="792" w:type="dxa"/>
            <w:shd w:val="clear" w:color="auto" w:fill="auto"/>
          </w:tcPr>
          <w:p w14:paraId="68C9B4F6" w14:textId="77777777" w:rsidR="00B16B2E" w:rsidRPr="00933963" w:rsidRDefault="00B16B2E" w:rsidP="00B56794">
            <w:pPr>
              <w:pStyle w:val="BluePontoonTable"/>
            </w:pPr>
          </w:p>
        </w:tc>
        <w:tc>
          <w:tcPr>
            <w:tcW w:w="791" w:type="dxa"/>
          </w:tcPr>
          <w:p w14:paraId="1D3028B2" w14:textId="77777777" w:rsidR="00B16B2E" w:rsidRPr="00933963" w:rsidRDefault="00B16B2E" w:rsidP="00B56794">
            <w:pPr>
              <w:pStyle w:val="BluePontoonTable"/>
            </w:pPr>
          </w:p>
        </w:tc>
        <w:tc>
          <w:tcPr>
            <w:tcW w:w="792" w:type="dxa"/>
          </w:tcPr>
          <w:p w14:paraId="5B95FAA5" w14:textId="77777777" w:rsidR="00B16B2E" w:rsidRPr="00933963" w:rsidRDefault="00B16B2E" w:rsidP="00B56794">
            <w:pPr>
              <w:pStyle w:val="BluePontoonTable"/>
            </w:pPr>
          </w:p>
        </w:tc>
        <w:tc>
          <w:tcPr>
            <w:tcW w:w="791" w:type="dxa"/>
          </w:tcPr>
          <w:p w14:paraId="23BD7ECF" w14:textId="77777777" w:rsidR="00B16B2E" w:rsidRPr="00933963" w:rsidRDefault="00B16B2E" w:rsidP="00B56794">
            <w:pPr>
              <w:pStyle w:val="BluePontoonTable"/>
            </w:pPr>
          </w:p>
        </w:tc>
        <w:tc>
          <w:tcPr>
            <w:tcW w:w="792" w:type="dxa"/>
          </w:tcPr>
          <w:p w14:paraId="37B69022" w14:textId="77777777" w:rsidR="00B16B2E" w:rsidRPr="00933963" w:rsidRDefault="00B16B2E" w:rsidP="00B56794">
            <w:pPr>
              <w:pStyle w:val="BluePontoonTable"/>
            </w:pPr>
          </w:p>
        </w:tc>
        <w:tc>
          <w:tcPr>
            <w:tcW w:w="791" w:type="dxa"/>
          </w:tcPr>
          <w:p w14:paraId="71C44662" w14:textId="77777777" w:rsidR="00B16B2E" w:rsidRPr="00933963" w:rsidRDefault="00B16B2E" w:rsidP="00B56794">
            <w:pPr>
              <w:pStyle w:val="BluePontoonTable"/>
            </w:pPr>
          </w:p>
        </w:tc>
        <w:tc>
          <w:tcPr>
            <w:tcW w:w="792" w:type="dxa"/>
            <w:shd w:val="clear" w:color="auto" w:fill="auto"/>
          </w:tcPr>
          <w:p w14:paraId="11CD1C3C" w14:textId="77777777" w:rsidR="00B16B2E" w:rsidRPr="00933963" w:rsidRDefault="00B16B2E" w:rsidP="00B56794">
            <w:pPr>
              <w:pStyle w:val="BluePontoonTable"/>
            </w:pPr>
          </w:p>
        </w:tc>
        <w:tc>
          <w:tcPr>
            <w:tcW w:w="791" w:type="dxa"/>
            <w:shd w:val="clear" w:color="auto" w:fill="auto"/>
          </w:tcPr>
          <w:p w14:paraId="04C0DC61" w14:textId="77777777" w:rsidR="00B16B2E" w:rsidRPr="00933963" w:rsidRDefault="00B16B2E" w:rsidP="00B56794">
            <w:pPr>
              <w:pStyle w:val="BluePontoonTable"/>
            </w:pPr>
          </w:p>
        </w:tc>
        <w:tc>
          <w:tcPr>
            <w:tcW w:w="792" w:type="dxa"/>
          </w:tcPr>
          <w:p w14:paraId="75D319A7" w14:textId="77777777" w:rsidR="00B16B2E" w:rsidRPr="00933963" w:rsidRDefault="00B16B2E" w:rsidP="00B56794">
            <w:pPr>
              <w:pStyle w:val="BluePontoonTable"/>
            </w:pPr>
          </w:p>
        </w:tc>
        <w:tc>
          <w:tcPr>
            <w:tcW w:w="792" w:type="dxa"/>
          </w:tcPr>
          <w:p w14:paraId="3E8C0026" w14:textId="77777777" w:rsidR="00B16B2E" w:rsidRPr="00933963" w:rsidRDefault="00B16B2E" w:rsidP="00B56794">
            <w:pPr>
              <w:pStyle w:val="BluePontoonTable"/>
            </w:pPr>
          </w:p>
        </w:tc>
      </w:tr>
      <w:tr w:rsidR="00B16B2E" w:rsidRPr="00E07DAF" w14:paraId="5201B249" w14:textId="77777777" w:rsidTr="00B16B2E">
        <w:trPr>
          <w:trHeight w:val="360"/>
        </w:trPr>
        <w:tc>
          <w:tcPr>
            <w:tcW w:w="1553" w:type="dxa"/>
            <w:shd w:val="clear" w:color="auto" w:fill="auto"/>
          </w:tcPr>
          <w:p w14:paraId="5CF51A4E" w14:textId="77777777" w:rsidR="00B16B2E" w:rsidRPr="00307543" w:rsidRDefault="00B16B2E" w:rsidP="00B56794">
            <w:pPr>
              <w:pStyle w:val="BluePontoonTable"/>
            </w:pPr>
          </w:p>
        </w:tc>
        <w:tc>
          <w:tcPr>
            <w:tcW w:w="791" w:type="dxa"/>
            <w:shd w:val="clear" w:color="auto" w:fill="auto"/>
          </w:tcPr>
          <w:p w14:paraId="41FEFF66" w14:textId="77777777" w:rsidR="00B16B2E" w:rsidRPr="00933963" w:rsidRDefault="00B16B2E" w:rsidP="00B56794">
            <w:pPr>
              <w:pStyle w:val="BluePontoonTable"/>
            </w:pPr>
          </w:p>
        </w:tc>
        <w:tc>
          <w:tcPr>
            <w:tcW w:w="792" w:type="dxa"/>
            <w:shd w:val="clear" w:color="auto" w:fill="auto"/>
          </w:tcPr>
          <w:p w14:paraId="6E98B675" w14:textId="77777777" w:rsidR="00B16B2E" w:rsidRPr="00933963" w:rsidRDefault="00B16B2E" w:rsidP="00B56794">
            <w:pPr>
              <w:pStyle w:val="BluePontoonTable"/>
            </w:pPr>
          </w:p>
        </w:tc>
        <w:tc>
          <w:tcPr>
            <w:tcW w:w="791" w:type="dxa"/>
          </w:tcPr>
          <w:p w14:paraId="739C8E80" w14:textId="77777777" w:rsidR="00B16B2E" w:rsidRDefault="00B16B2E" w:rsidP="00B56794">
            <w:pPr>
              <w:pStyle w:val="BluePontoonTable"/>
            </w:pPr>
          </w:p>
        </w:tc>
        <w:tc>
          <w:tcPr>
            <w:tcW w:w="792" w:type="dxa"/>
          </w:tcPr>
          <w:p w14:paraId="5813C932" w14:textId="77777777" w:rsidR="00B16B2E" w:rsidRDefault="00B16B2E" w:rsidP="00B56794">
            <w:pPr>
              <w:pStyle w:val="BluePontoonTable"/>
            </w:pPr>
          </w:p>
        </w:tc>
        <w:tc>
          <w:tcPr>
            <w:tcW w:w="791" w:type="dxa"/>
          </w:tcPr>
          <w:p w14:paraId="0A1A7762" w14:textId="77777777" w:rsidR="00B16B2E" w:rsidRPr="00933963" w:rsidRDefault="00B16B2E" w:rsidP="00B56794">
            <w:pPr>
              <w:pStyle w:val="BluePontoonTable"/>
            </w:pPr>
          </w:p>
        </w:tc>
        <w:tc>
          <w:tcPr>
            <w:tcW w:w="792" w:type="dxa"/>
          </w:tcPr>
          <w:p w14:paraId="34629383" w14:textId="77777777" w:rsidR="00B16B2E" w:rsidRDefault="00B16B2E" w:rsidP="00B56794">
            <w:pPr>
              <w:pStyle w:val="BluePontoonTable"/>
            </w:pPr>
          </w:p>
        </w:tc>
        <w:tc>
          <w:tcPr>
            <w:tcW w:w="791" w:type="dxa"/>
          </w:tcPr>
          <w:p w14:paraId="44C1E92C" w14:textId="77777777" w:rsidR="00B16B2E" w:rsidRPr="00933963" w:rsidRDefault="00B16B2E" w:rsidP="00B56794">
            <w:pPr>
              <w:pStyle w:val="BluePontoonTable"/>
            </w:pPr>
          </w:p>
        </w:tc>
        <w:tc>
          <w:tcPr>
            <w:tcW w:w="792" w:type="dxa"/>
            <w:shd w:val="clear" w:color="auto" w:fill="auto"/>
          </w:tcPr>
          <w:p w14:paraId="5E1B1BFE" w14:textId="77777777" w:rsidR="00B16B2E" w:rsidRPr="00933963" w:rsidRDefault="00B16B2E" w:rsidP="00B56794">
            <w:pPr>
              <w:pStyle w:val="BluePontoonTable"/>
            </w:pPr>
          </w:p>
        </w:tc>
        <w:tc>
          <w:tcPr>
            <w:tcW w:w="791" w:type="dxa"/>
            <w:shd w:val="clear" w:color="auto" w:fill="auto"/>
          </w:tcPr>
          <w:p w14:paraId="510DC566" w14:textId="77777777" w:rsidR="00B16B2E" w:rsidRPr="00933963" w:rsidRDefault="00B16B2E" w:rsidP="00B56794">
            <w:pPr>
              <w:pStyle w:val="BluePontoonTable"/>
            </w:pPr>
          </w:p>
        </w:tc>
        <w:tc>
          <w:tcPr>
            <w:tcW w:w="792" w:type="dxa"/>
          </w:tcPr>
          <w:p w14:paraId="185ACA00" w14:textId="77777777" w:rsidR="00B16B2E" w:rsidRDefault="00B16B2E" w:rsidP="00B56794">
            <w:pPr>
              <w:pStyle w:val="BluePontoonTable"/>
            </w:pPr>
          </w:p>
        </w:tc>
        <w:tc>
          <w:tcPr>
            <w:tcW w:w="792" w:type="dxa"/>
          </w:tcPr>
          <w:p w14:paraId="6E0423B6" w14:textId="77777777" w:rsidR="00B16B2E" w:rsidRDefault="00B16B2E" w:rsidP="00B56794">
            <w:pPr>
              <w:pStyle w:val="BluePontoonTable"/>
            </w:pPr>
          </w:p>
        </w:tc>
      </w:tr>
      <w:tr w:rsidR="00B16B2E" w:rsidRPr="00E07DAF" w14:paraId="29396147" w14:textId="77777777" w:rsidTr="00B16B2E">
        <w:trPr>
          <w:trHeight w:val="360"/>
        </w:trPr>
        <w:tc>
          <w:tcPr>
            <w:tcW w:w="1553" w:type="dxa"/>
            <w:shd w:val="clear" w:color="auto" w:fill="auto"/>
          </w:tcPr>
          <w:p w14:paraId="26218E36" w14:textId="77777777" w:rsidR="00B16B2E" w:rsidRPr="00307543" w:rsidRDefault="00B16B2E" w:rsidP="00B56794">
            <w:pPr>
              <w:pStyle w:val="BluePontoonTable"/>
            </w:pPr>
          </w:p>
        </w:tc>
        <w:tc>
          <w:tcPr>
            <w:tcW w:w="791" w:type="dxa"/>
            <w:shd w:val="clear" w:color="auto" w:fill="auto"/>
          </w:tcPr>
          <w:p w14:paraId="70597279" w14:textId="77777777" w:rsidR="00B16B2E" w:rsidRPr="00933963" w:rsidRDefault="00B16B2E" w:rsidP="00B56794">
            <w:pPr>
              <w:pStyle w:val="BluePontoonTable"/>
            </w:pPr>
          </w:p>
        </w:tc>
        <w:tc>
          <w:tcPr>
            <w:tcW w:w="792" w:type="dxa"/>
            <w:shd w:val="clear" w:color="auto" w:fill="auto"/>
          </w:tcPr>
          <w:p w14:paraId="32898963" w14:textId="77777777" w:rsidR="00B16B2E" w:rsidRPr="00933963" w:rsidRDefault="00B16B2E" w:rsidP="00B56794">
            <w:pPr>
              <w:pStyle w:val="BluePontoonTable"/>
            </w:pPr>
          </w:p>
        </w:tc>
        <w:tc>
          <w:tcPr>
            <w:tcW w:w="791" w:type="dxa"/>
          </w:tcPr>
          <w:p w14:paraId="61687780" w14:textId="77777777" w:rsidR="00B16B2E" w:rsidRDefault="00B16B2E" w:rsidP="00B56794">
            <w:pPr>
              <w:pStyle w:val="BluePontoonTable"/>
            </w:pPr>
          </w:p>
        </w:tc>
        <w:tc>
          <w:tcPr>
            <w:tcW w:w="792" w:type="dxa"/>
          </w:tcPr>
          <w:p w14:paraId="7FBD4FD9" w14:textId="77777777" w:rsidR="00B16B2E" w:rsidRDefault="00B16B2E" w:rsidP="00B56794">
            <w:pPr>
              <w:pStyle w:val="BluePontoonTable"/>
            </w:pPr>
          </w:p>
        </w:tc>
        <w:tc>
          <w:tcPr>
            <w:tcW w:w="791" w:type="dxa"/>
          </w:tcPr>
          <w:p w14:paraId="1CAD3CAF" w14:textId="77777777" w:rsidR="00B16B2E" w:rsidRPr="00933963" w:rsidRDefault="00B16B2E" w:rsidP="00B56794">
            <w:pPr>
              <w:pStyle w:val="BluePontoonTable"/>
            </w:pPr>
          </w:p>
        </w:tc>
        <w:tc>
          <w:tcPr>
            <w:tcW w:w="792" w:type="dxa"/>
          </w:tcPr>
          <w:p w14:paraId="3CFDBB00" w14:textId="77777777" w:rsidR="00B16B2E" w:rsidRDefault="00B16B2E" w:rsidP="00B56794">
            <w:pPr>
              <w:pStyle w:val="BluePontoonTable"/>
            </w:pPr>
          </w:p>
        </w:tc>
        <w:tc>
          <w:tcPr>
            <w:tcW w:w="791" w:type="dxa"/>
          </w:tcPr>
          <w:p w14:paraId="6CFBB608" w14:textId="77777777" w:rsidR="00B16B2E" w:rsidRPr="00933963" w:rsidRDefault="00B16B2E" w:rsidP="00B56794">
            <w:pPr>
              <w:pStyle w:val="BluePontoonTable"/>
            </w:pPr>
          </w:p>
        </w:tc>
        <w:tc>
          <w:tcPr>
            <w:tcW w:w="792" w:type="dxa"/>
            <w:shd w:val="clear" w:color="auto" w:fill="auto"/>
          </w:tcPr>
          <w:p w14:paraId="0F83323E" w14:textId="77777777" w:rsidR="00B16B2E" w:rsidRPr="00933963" w:rsidRDefault="00B16B2E" w:rsidP="00B56794">
            <w:pPr>
              <w:pStyle w:val="BluePontoonTable"/>
            </w:pPr>
          </w:p>
        </w:tc>
        <w:tc>
          <w:tcPr>
            <w:tcW w:w="791" w:type="dxa"/>
            <w:shd w:val="clear" w:color="auto" w:fill="auto"/>
          </w:tcPr>
          <w:p w14:paraId="372B2634" w14:textId="77777777" w:rsidR="00B16B2E" w:rsidRPr="00933963" w:rsidRDefault="00B16B2E" w:rsidP="00B56794">
            <w:pPr>
              <w:pStyle w:val="BluePontoonTable"/>
            </w:pPr>
          </w:p>
        </w:tc>
        <w:tc>
          <w:tcPr>
            <w:tcW w:w="792" w:type="dxa"/>
          </w:tcPr>
          <w:p w14:paraId="0D655CC7" w14:textId="77777777" w:rsidR="00B16B2E" w:rsidRDefault="00B16B2E" w:rsidP="00B56794">
            <w:pPr>
              <w:pStyle w:val="BluePontoonTable"/>
            </w:pPr>
          </w:p>
        </w:tc>
        <w:tc>
          <w:tcPr>
            <w:tcW w:w="792" w:type="dxa"/>
          </w:tcPr>
          <w:p w14:paraId="04A50780" w14:textId="77777777" w:rsidR="00B16B2E" w:rsidRDefault="00B16B2E" w:rsidP="00B56794">
            <w:pPr>
              <w:pStyle w:val="BluePontoonTable"/>
            </w:pPr>
          </w:p>
        </w:tc>
      </w:tr>
      <w:tr w:rsidR="00B16B2E" w:rsidRPr="00E07DAF" w14:paraId="488EB90A" w14:textId="77777777" w:rsidTr="00B16B2E">
        <w:trPr>
          <w:trHeight w:val="360"/>
        </w:trPr>
        <w:tc>
          <w:tcPr>
            <w:tcW w:w="1553" w:type="dxa"/>
            <w:shd w:val="clear" w:color="auto" w:fill="auto"/>
          </w:tcPr>
          <w:p w14:paraId="1955B145" w14:textId="77777777" w:rsidR="00B16B2E" w:rsidRPr="00307543" w:rsidRDefault="00B16B2E" w:rsidP="00B56794">
            <w:pPr>
              <w:pStyle w:val="BluePontoonTable"/>
            </w:pPr>
          </w:p>
        </w:tc>
        <w:tc>
          <w:tcPr>
            <w:tcW w:w="791" w:type="dxa"/>
            <w:shd w:val="clear" w:color="auto" w:fill="auto"/>
          </w:tcPr>
          <w:p w14:paraId="077E5AB1" w14:textId="77777777" w:rsidR="00B16B2E" w:rsidRPr="00933963" w:rsidRDefault="00B16B2E" w:rsidP="00B56794">
            <w:pPr>
              <w:pStyle w:val="BluePontoonTable"/>
            </w:pPr>
          </w:p>
        </w:tc>
        <w:tc>
          <w:tcPr>
            <w:tcW w:w="792" w:type="dxa"/>
            <w:shd w:val="clear" w:color="auto" w:fill="auto"/>
          </w:tcPr>
          <w:p w14:paraId="1569FBBD" w14:textId="77777777" w:rsidR="00B16B2E" w:rsidRPr="00933963" w:rsidRDefault="00B16B2E" w:rsidP="00B56794">
            <w:pPr>
              <w:pStyle w:val="BluePontoonTable"/>
            </w:pPr>
          </w:p>
        </w:tc>
        <w:tc>
          <w:tcPr>
            <w:tcW w:w="791" w:type="dxa"/>
          </w:tcPr>
          <w:p w14:paraId="1DEB476C" w14:textId="77777777" w:rsidR="00B16B2E" w:rsidRPr="00933963" w:rsidRDefault="00B16B2E" w:rsidP="00B56794">
            <w:pPr>
              <w:pStyle w:val="BluePontoonTable"/>
            </w:pPr>
          </w:p>
        </w:tc>
        <w:tc>
          <w:tcPr>
            <w:tcW w:w="792" w:type="dxa"/>
          </w:tcPr>
          <w:p w14:paraId="661FB1D4" w14:textId="77777777" w:rsidR="00B16B2E" w:rsidRPr="00933963" w:rsidRDefault="00B16B2E" w:rsidP="00B56794">
            <w:pPr>
              <w:pStyle w:val="BluePontoonTable"/>
            </w:pPr>
          </w:p>
        </w:tc>
        <w:tc>
          <w:tcPr>
            <w:tcW w:w="791" w:type="dxa"/>
          </w:tcPr>
          <w:p w14:paraId="68F609AD" w14:textId="77777777" w:rsidR="00B16B2E" w:rsidRPr="00933963" w:rsidRDefault="00B16B2E" w:rsidP="00B56794">
            <w:pPr>
              <w:pStyle w:val="BluePontoonTable"/>
            </w:pPr>
          </w:p>
        </w:tc>
        <w:tc>
          <w:tcPr>
            <w:tcW w:w="792" w:type="dxa"/>
          </w:tcPr>
          <w:p w14:paraId="41DE0EC2" w14:textId="77777777" w:rsidR="00B16B2E" w:rsidRPr="00933963" w:rsidRDefault="00B16B2E" w:rsidP="00B56794">
            <w:pPr>
              <w:pStyle w:val="BluePontoonTable"/>
            </w:pPr>
          </w:p>
        </w:tc>
        <w:tc>
          <w:tcPr>
            <w:tcW w:w="791" w:type="dxa"/>
          </w:tcPr>
          <w:p w14:paraId="7EE90B4E" w14:textId="77777777" w:rsidR="00B16B2E" w:rsidRPr="00933963" w:rsidRDefault="00B16B2E" w:rsidP="00B56794">
            <w:pPr>
              <w:pStyle w:val="BluePontoonTable"/>
            </w:pPr>
          </w:p>
        </w:tc>
        <w:tc>
          <w:tcPr>
            <w:tcW w:w="792" w:type="dxa"/>
            <w:shd w:val="clear" w:color="auto" w:fill="auto"/>
          </w:tcPr>
          <w:p w14:paraId="4D639F94" w14:textId="77777777" w:rsidR="00B16B2E" w:rsidRPr="00933963" w:rsidRDefault="00B16B2E" w:rsidP="00B56794">
            <w:pPr>
              <w:pStyle w:val="BluePontoonTable"/>
            </w:pPr>
          </w:p>
        </w:tc>
        <w:tc>
          <w:tcPr>
            <w:tcW w:w="791" w:type="dxa"/>
            <w:shd w:val="clear" w:color="auto" w:fill="auto"/>
          </w:tcPr>
          <w:p w14:paraId="01EDCE81" w14:textId="77777777" w:rsidR="00B16B2E" w:rsidRPr="00933963" w:rsidRDefault="00B16B2E" w:rsidP="00B56794">
            <w:pPr>
              <w:pStyle w:val="BluePontoonTable"/>
            </w:pPr>
          </w:p>
        </w:tc>
        <w:tc>
          <w:tcPr>
            <w:tcW w:w="792" w:type="dxa"/>
          </w:tcPr>
          <w:p w14:paraId="1B17E742" w14:textId="77777777" w:rsidR="00B16B2E" w:rsidRPr="00933963" w:rsidRDefault="00B16B2E" w:rsidP="00B56794">
            <w:pPr>
              <w:pStyle w:val="BluePontoonTable"/>
            </w:pPr>
          </w:p>
        </w:tc>
        <w:tc>
          <w:tcPr>
            <w:tcW w:w="792" w:type="dxa"/>
          </w:tcPr>
          <w:p w14:paraId="7F0F91E3" w14:textId="77777777" w:rsidR="00B16B2E" w:rsidRPr="00933963" w:rsidRDefault="00B16B2E" w:rsidP="00B56794">
            <w:pPr>
              <w:pStyle w:val="BluePontoonTable"/>
            </w:pPr>
          </w:p>
        </w:tc>
      </w:tr>
      <w:tr w:rsidR="00B16B2E" w:rsidRPr="00E07DAF" w14:paraId="28943E75" w14:textId="77777777" w:rsidTr="00B16B2E">
        <w:trPr>
          <w:trHeight w:val="360"/>
        </w:trPr>
        <w:tc>
          <w:tcPr>
            <w:tcW w:w="1553" w:type="dxa"/>
            <w:shd w:val="clear" w:color="auto" w:fill="auto"/>
          </w:tcPr>
          <w:p w14:paraId="265D8568" w14:textId="77777777" w:rsidR="00B16B2E" w:rsidRPr="00307543" w:rsidRDefault="00B16B2E" w:rsidP="00B56794">
            <w:pPr>
              <w:pStyle w:val="BluePontoonTable"/>
            </w:pPr>
          </w:p>
        </w:tc>
        <w:tc>
          <w:tcPr>
            <w:tcW w:w="791" w:type="dxa"/>
            <w:shd w:val="clear" w:color="auto" w:fill="auto"/>
          </w:tcPr>
          <w:p w14:paraId="6CD3B946" w14:textId="77777777" w:rsidR="00B16B2E" w:rsidRPr="00933963" w:rsidRDefault="00B16B2E" w:rsidP="00B56794">
            <w:pPr>
              <w:pStyle w:val="BluePontoonTable"/>
            </w:pPr>
          </w:p>
        </w:tc>
        <w:tc>
          <w:tcPr>
            <w:tcW w:w="792" w:type="dxa"/>
            <w:shd w:val="clear" w:color="auto" w:fill="auto"/>
          </w:tcPr>
          <w:p w14:paraId="1177B21C" w14:textId="77777777" w:rsidR="00B16B2E" w:rsidRPr="00933963" w:rsidRDefault="00B16B2E" w:rsidP="00B56794">
            <w:pPr>
              <w:pStyle w:val="BluePontoonTable"/>
            </w:pPr>
          </w:p>
        </w:tc>
        <w:tc>
          <w:tcPr>
            <w:tcW w:w="791" w:type="dxa"/>
          </w:tcPr>
          <w:p w14:paraId="37F8A36E" w14:textId="77777777" w:rsidR="00B16B2E" w:rsidRPr="00933963" w:rsidRDefault="00B16B2E" w:rsidP="00B56794">
            <w:pPr>
              <w:pStyle w:val="BluePontoonTable"/>
            </w:pPr>
          </w:p>
        </w:tc>
        <w:tc>
          <w:tcPr>
            <w:tcW w:w="792" w:type="dxa"/>
          </w:tcPr>
          <w:p w14:paraId="58A282D5" w14:textId="77777777" w:rsidR="00B16B2E" w:rsidRPr="00933963" w:rsidRDefault="00B16B2E" w:rsidP="00B56794">
            <w:pPr>
              <w:pStyle w:val="BluePontoonTable"/>
            </w:pPr>
          </w:p>
        </w:tc>
        <w:tc>
          <w:tcPr>
            <w:tcW w:w="791" w:type="dxa"/>
          </w:tcPr>
          <w:p w14:paraId="6D821758" w14:textId="77777777" w:rsidR="00B16B2E" w:rsidRPr="00933963" w:rsidRDefault="00B16B2E" w:rsidP="00B56794">
            <w:pPr>
              <w:pStyle w:val="BluePontoonTable"/>
            </w:pPr>
          </w:p>
        </w:tc>
        <w:tc>
          <w:tcPr>
            <w:tcW w:w="792" w:type="dxa"/>
          </w:tcPr>
          <w:p w14:paraId="32C66F60" w14:textId="77777777" w:rsidR="00B16B2E" w:rsidRPr="00933963" w:rsidRDefault="00B16B2E" w:rsidP="00B56794">
            <w:pPr>
              <w:pStyle w:val="BluePontoonTable"/>
            </w:pPr>
          </w:p>
        </w:tc>
        <w:tc>
          <w:tcPr>
            <w:tcW w:w="791" w:type="dxa"/>
          </w:tcPr>
          <w:p w14:paraId="01AB78A4" w14:textId="77777777" w:rsidR="00B16B2E" w:rsidRPr="00933963" w:rsidRDefault="00B16B2E" w:rsidP="00B56794">
            <w:pPr>
              <w:pStyle w:val="BluePontoonTable"/>
            </w:pPr>
          </w:p>
        </w:tc>
        <w:tc>
          <w:tcPr>
            <w:tcW w:w="792" w:type="dxa"/>
            <w:shd w:val="clear" w:color="auto" w:fill="auto"/>
          </w:tcPr>
          <w:p w14:paraId="2A3FD8FD" w14:textId="77777777" w:rsidR="00B16B2E" w:rsidRPr="00933963" w:rsidRDefault="00B16B2E" w:rsidP="00B56794">
            <w:pPr>
              <w:pStyle w:val="BluePontoonTable"/>
            </w:pPr>
          </w:p>
        </w:tc>
        <w:tc>
          <w:tcPr>
            <w:tcW w:w="791" w:type="dxa"/>
            <w:shd w:val="clear" w:color="auto" w:fill="auto"/>
          </w:tcPr>
          <w:p w14:paraId="6E74183C" w14:textId="77777777" w:rsidR="00B16B2E" w:rsidRPr="00933963" w:rsidRDefault="00B16B2E" w:rsidP="00B56794">
            <w:pPr>
              <w:pStyle w:val="BluePontoonTable"/>
            </w:pPr>
          </w:p>
        </w:tc>
        <w:tc>
          <w:tcPr>
            <w:tcW w:w="792" w:type="dxa"/>
          </w:tcPr>
          <w:p w14:paraId="76D29AB9" w14:textId="77777777" w:rsidR="00B16B2E" w:rsidRPr="00933963" w:rsidRDefault="00B16B2E" w:rsidP="00B56794">
            <w:pPr>
              <w:pStyle w:val="BluePontoonTable"/>
            </w:pPr>
          </w:p>
        </w:tc>
        <w:tc>
          <w:tcPr>
            <w:tcW w:w="792" w:type="dxa"/>
          </w:tcPr>
          <w:p w14:paraId="08869ED3" w14:textId="77777777" w:rsidR="00B16B2E" w:rsidRPr="00933963" w:rsidRDefault="00B16B2E" w:rsidP="00B56794">
            <w:pPr>
              <w:pStyle w:val="BluePontoonTable"/>
            </w:pPr>
          </w:p>
        </w:tc>
      </w:tr>
      <w:tr w:rsidR="00B16B2E" w:rsidRPr="00E07DAF" w14:paraId="17734943" w14:textId="77777777" w:rsidTr="00B16B2E">
        <w:trPr>
          <w:trHeight w:val="360"/>
        </w:trPr>
        <w:tc>
          <w:tcPr>
            <w:tcW w:w="1553" w:type="dxa"/>
            <w:shd w:val="clear" w:color="auto" w:fill="auto"/>
          </w:tcPr>
          <w:p w14:paraId="5A2CE917" w14:textId="77777777" w:rsidR="00B16B2E" w:rsidRPr="00307543" w:rsidRDefault="00B16B2E" w:rsidP="00B56794">
            <w:pPr>
              <w:pStyle w:val="BluePontoonTable"/>
            </w:pPr>
          </w:p>
        </w:tc>
        <w:tc>
          <w:tcPr>
            <w:tcW w:w="791" w:type="dxa"/>
            <w:shd w:val="clear" w:color="auto" w:fill="auto"/>
          </w:tcPr>
          <w:p w14:paraId="07F7085A" w14:textId="77777777" w:rsidR="00B16B2E" w:rsidRPr="00933963" w:rsidRDefault="00B16B2E" w:rsidP="00B56794">
            <w:pPr>
              <w:pStyle w:val="BluePontoonTable"/>
            </w:pPr>
          </w:p>
        </w:tc>
        <w:tc>
          <w:tcPr>
            <w:tcW w:w="792" w:type="dxa"/>
            <w:shd w:val="clear" w:color="auto" w:fill="auto"/>
          </w:tcPr>
          <w:p w14:paraId="2B0814E0" w14:textId="77777777" w:rsidR="00B16B2E" w:rsidRPr="00933963" w:rsidRDefault="00B16B2E" w:rsidP="00B56794">
            <w:pPr>
              <w:pStyle w:val="BluePontoonTable"/>
            </w:pPr>
          </w:p>
        </w:tc>
        <w:tc>
          <w:tcPr>
            <w:tcW w:w="791" w:type="dxa"/>
          </w:tcPr>
          <w:p w14:paraId="7015A758" w14:textId="77777777" w:rsidR="00B16B2E" w:rsidRPr="00933963" w:rsidRDefault="00B16B2E" w:rsidP="00B56794">
            <w:pPr>
              <w:pStyle w:val="BluePontoonTable"/>
            </w:pPr>
          </w:p>
        </w:tc>
        <w:tc>
          <w:tcPr>
            <w:tcW w:w="792" w:type="dxa"/>
          </w:tcPr>
          <w:p w14:paraId="09C1D03C" w14:textId="77777777" w:rsidR="00B16B2E" w:rsidRPr="00933963" w:rsidRDefault="00B16B2E" w:rsidP="00B56794">
            <w:pPr>
              <w:pStyle w:val="BluePontoonTable"/>
            </w:pPr>
          </w:p>
        </w:tc>
        <w:tc>
          <w:tcPr>
            <w:tcW w:w="791" w:type="dxa"/>
          </w:tcPr>
          <w:p w14:paraId="6B5E4B9C" w14:textId="77777777" w:rsidR="00B16B2E" w:rsidRPr="00933963" w:rsidRDefault="00B16B2E" w:rsidP="00B56794">
            <w:pPr>
              <w:pStyle w:val="BluePontoonTable"/>
            </w:pPr>
          </w:p>
        </w:tc>
        <w:tc>
          <w:tcPr>
            <w:tcW w:w="792" w:type="dxa"/>
          </w:tcPr>
          <w:p w14:paraId="1B879A42" w14:textId="77777777" w:rsidR="00B16B2E" w:rsidRPr="00933963" w:rsidRDefault="00B16B2E" w:rsidP="00B56794">
            <w:pPr>
              <w:pStyle w:val="BluePontoonTable"/>
            </w:pPr>
          </w:p>
        </w:tc>
        <w:tc>
          <w:tcPr>
            <w:tcW w:w="791" w:type="dxa"/>
          </w:tcPr>
          <w:p w14:paraId="3C358FBF" w14:textId="77777777" w:rsidR="00B16B2E" w:rsidRPr="00933963" w:rsidRDefault="00B16B2E" w:rsidP="00B56794">
            <w:pPr>
              <w:pStyle w:val="BluePontoonTable"/>
            </w:pPr>
          </w:p>
        </w:tc>
        <w:tc>
          <w:tcPr>
            <w:tcW w:w="792" w:type="dxa"/>
            <w:shd w:val="clear" w:color="auto" w:fill="auto"/>
          </w:tcPr>
          <w:p w14:paraId="6DD86DF2" w14:textId="77777777" w:rsidR="00B16B2E" w:rsidRPr="00933963" w:rsidRDefault="00B16B2E" w:rsidP="00B56794">
            <w:pPr>
              <w:pStyle w:val="BluePontoonTable"/>
            </w:pPr>
          </w:p>
        </w:tc>
        <w:tc>
          <w:tcPr>
            <w:tcW w:w="791" w:type="dxa"/>
            <w:shd w:val="clear" w:color="auto" w:fill="auto"/>
          </w:tcPr>
          <w:p w14:paraId="22FEDBC5" w14:textId="77777777" w:rsidR="00B16B2E" w:rsidRPr="00933963" w:rsidRDefault="00B16B2E" w:rsidP="00B56794">
            <w:pPr>
              <w:pStyle w:val="BluePontoonTable"/>
            </w:pPr>
          </w:p>
        </w:tc>
        <w:tc>
          <w:tcPr>
            <w:tcW w:w="792" w:type="dxa"/>
          </w:tcPr>
          <w:p w14:paraId="2641DBFA" w14:textId="77777777" w:rsidR="00B16B2E" w:rsidRPr="00933963" w:rsidRDefault="00B16B2E" w:rsidP="00B56794">
            <w:pPr>
              <w:pStyle w:val="BluePontoonTable"/>
            </w:pPr>
          </w:p>
        </w:tc>
        <w:tc>
          <w:tcPr>
            <w:tcW w:w="792" w:type="dxa"/>
          </w:tcPr>
          <w:p w14:paraId="47A0BD44" w14:textId="77777777" w:rsidR="00B16B2E" w:rsidRPr="00933963" w:rsidRDefault="00B16B2E" w:rsidP="00B56794">
            <w:pPr>
              <w:pStyle w:val="BluePontoonTable"/>
            </w:pPr>
          </w:p>
        </w:tc>
      </w:tr>
      <w:tr w:rsidR="00B16B2E" w:rsidRPr="00E07DAF" w14:paraId="4B0640B3" w14:textId="77777777" w:rsidTr="00B16B2E">
        <w:trPr>
          <w:trHeight w:val="360"/>
        </w:trPr>
        <w:tc>
          <w:tcPr>
            <w:tcW w:w="1553" w:type="dxa"/>
            <w:shd w:val="clear" w:color="auto" w:fill="auto"/>
          </w:tcPr>
          <w:p w14:paraId="3CCE504E" w14:textId="77777777" w:rsidR="00B16B2E" w:rsidRPr="00307543" w:rsidRDefault="00B16B2E" w:rsidP="00B56794">
            <w:pPr>
              <w:pStyle w:val="BluePontoonTable"/>
            </w:pPr>
          </w:p>
        </w:tc>
        <w:tc>
          <w:tcPr>
            <w:tcW w:w="791" w:type="dxa"/>
            <w:shd w:val="clear" w:color="auto" w:fill="auto"/>
          </w:tcPr>
          <w:p w14:paraId="51EB8651" w14:textId="77777777" w:rsidR="00B16B2E" w:rsidRPr="00933963" w:rsidRDefault="00B16B2E" w:rsidP="00B56794">
            <w:pPr>
              <w:pStyle w:val="BluePontoonTable"/>
            </w:pPr>
          </w:p>
        </w:tc>
        <w:tc>
          <w:tcPr>
            <w:tcW w:w="792" w:type="dxa"/>
            <w:shd w:val="clear" w:color="auto" w:fill="auto"/>
          </w:tcPr>
          <w:p w14:paraId="538CC44A" w14:textId="77777777" w:rsidR="00B16B2E" w:rsidRPr="00933963" w:rsidRDefault="00B16B2E" w:rsidP="00B56794">
            <w:pPr>
              <w:pStyle w:val="BluePontoonTable"/>
            </w:pPr>
          </w:p>
        </w:tc>
        <w:tc>
          <w:tcPr>
            <w:tcW w:w="791" w:type="dxa"/>
          </w:tcPr>
          <w:p w14:paraId="5A53362E" w14:textId="77777777" w:rsidR="00B16B2E" w:rsidRPr="00933963" w:rsidRDefault="00B16B2E" w:rsidP="00B56794">
            <w:pPr>
              <w:pStyle w:val="BluePontoonTable"/>
            </w:pPr>
          </w:p>
        </w:tc>
        <w:tc>
          <w:tcPr>
            <w:tcW w:w="792" w:type="dxa"/>
          </w:tcPr>
          <w:p w14:paraId="455260BF" w14:textId="77777777" w:rsidR="00B16B2E" w:rsidRPr="00933963" w:rsidRDefault="00B16B2E" w:rsidP="00B56794">
            <w:pPr>
              <w:pStyle w:val="BluePontoonTable"/>
            </w:pPr>
          </w:p>
        </w:tc>
        <w:tc>
          <w:tcPr>
            <w:tcW w:w="791" w:type="dxa"/>
          </w:tcPr>
          <w:p w14:paraId="045657A8" w14:textId="77777777" w:rsidR="00B16B2E" w:rsidRPr="00933963" w:rsidRDefault="00B16B2E" w:rsidP="00B56794">
            <w:pPr>
              <w:pStyle w:val="BluePontoonTable"/>
            </w:pPr>
          </w:p>
        </w:tc>
        <w:tc>
          <w:tcPr>
            <w:tcW w:w="792" w:type="dxa"/>
          </w:tcPr>
          <w:p w14:paraId="7F6D7A74" w14:textId="77777777" w:rsidR="00B16B2E" w:rsidRPr="00933963" w:rsidRDefault="00B16B2E" w:rsidP="00B56794">
            <w:pPr>
              <w:pStyle w:val="BluePontoonTable"/>
            </w:pPr>
          </w:p>
        </w:tc>
        <w:tc>
          <w:tcPr>
            <w:tcW w:w="791" w:type="dxa"/>
          </w:tcPr>
          <w:p w14:paraId="25FFBDB6" w14:textId="77777777" w:rsidR="00B16B2E" w:rsidRPr="00933963" w:rsidRDefault="00B16B2E" w:rsidP="00B56794">
            <w:pPr>
              <w:pStyle w:val="BluePontoonTable"/>
            </w:pPr>
          </w:p>
        </w:tc>
        <w:tc>
          <w:tcPr>
            <w:tcW w:w="792" w:type="dxa"/>
            <w:shd w:val="clear" w:color="auto" w:fill="auto"/>
          </w:tcPr>
          <w:p w14:paraId="5F1DB579" w14:textId="77777777" w:rsidR="00B16B2E" w:rsidRPr="00933963" w:rsidRDefault="00B16B2E" w:rsidP="00B56794">
            <w:pPr>
              <w:pStyle w:val="BluePontoonTable"/>
            </w:pPr>
          </w:p>
        </w:tc>
        <w:tc>
          <w:tcPr>
            <w:tcW w:w="791" w:type="dxa"/>
            <w:shd w:val="clear" w:color="auto" w:fill="auto"/>
          </w:tcPr>
          <w:p w14:paraId="11C7D24E" w14:textId="77777777" w:rsidR="00B16B2E" w:rsidRPr="00933963" w:rsidRDefault="00B16B2E" w:rsidP="00B56794">
            <w:pPr>
              <w:pStyle w:val="BluePontoonTable"/>
            </w:pPr>
          </w:p>
        </w:tc>
        <w:tc>
          <w:tcPr>
            <w:tcW w:w="792" w:type="dxa"/>
          </w:tcPr>
          <w:p w14:paraId="39DBAAAA" w14:textId="77777777" w:rsidR="00B16B2E" w:rsidRPr="00933963" w:rsidRDefault="00B16B2E" w:rsidP="00B56794">
            <w:pPr>
              <w:pStyle w:val="BluePontoonTable"/>
            </w:pPr>
          </w:p>
        </w:tc>
        <w:tc>
          <w:tcPr>
            <w:tcW w:w="792" w:type="dxa"/>
          </w:tcPr>
          <w:p w14:paraId="3B2F1BAB" w14:textId="77777777" w:rsidR="00B16B2E" w:rsidRPr="00933963" w:rsidRDefault="00B16B2E" w:rsidP="00B56794">
            <w:pPr>
              <w:pStyle w:val="BluePontoonTable"/>
            </w:pPr>
          </w:p>
        </w:tc>
      </w:tr>
      <w:tr w:rsidR="00B16B2E" w:rsidRPr="00E07DAF" w14:paraId="77DBFAE0" w14:textId="77777777" w:rsidTr="00B16B2E">
        <w:trPr>
          <w:trHeight w:val="360"/>
        </w:trPr>
        <w:tc>
          <w:tcPr>
            <w:tcW w:w="1553" w:type="dxa"/>
            <w:shd w:val="clear" w:color="auto" w:fill="auto"/>
          </w:tcPr>
          <w:p w14:paraId="49ECE0BA" w14:textId="77777777" w:rsidR="00B16B2E" w:rsidRPr="00307543" w:rsidRDefault="00B16B2E" w:rsidP="00B56794">
            <w:pPr>
              <w:pStyle w:val="BluePontoonTable"/>
            </w:pPr>
          </w:p>
        </w:tc>
        <w:tc>
          <w:tcPr>
            <w:tcW w:w="791" w:type="dxa"/>
            <w:shd w:val="clear" w:color="auto" w:fill="auto"/>
          </w:tcPr>
          <w:p w14:paraId="1F762746" w14:textId="77777777" w:rsidR="00B16B2E" w:rsidRPr="00933963" w:rsidRDefault="00B16B2E" w:rsidP="00B56794">
            <w:pPr>
              <w:pStyle w:val="BluePontoonTable"/>
            </w:pPr>
          </w:p>
        </w:tc>
        <w:tc>
          <w:tcPr>
            <w:tcW w:w="792" w:type="dxa"/>
            <w:shd w:val="clear" w:color="auto" w:fill="auto"/>
          </w:tcPr>
          <w:p w14:paraId="12CD6AE5" w14:textId="77777777" w:rsidR="00B16B2E" w:rsidRPr="00933963" w:rsidRDefault="00B16B2E" w:rsidP="00B56794">
            <w:pPr>
              <w:pStyle w:val="BluePontoonTable"/>
            </w:pPr>
          </w:p>
        </w:tc>
        <w:tc>
          <w:tcPr>
            <w:tcW w:w="791" w:type="dxa"/>
          </w:tcPr>
          <w:p w14:paraId="6D8A8B16" w14:textId="77777777" w:rsidR="00B16B2E" w:rsidRPr="00933963" w:rsidRDefault="00B16B2E" w:rsidP="00B56794">
            <w:pPr>
              <w:pStyle w:val="BluePontoonTable"/>
            </w:pPr>
          </w:p>
        </w:tc>
        <w:tc>
          <w:tcPr>
            <w:tcW w:w="792" w:type="dxa"/>
          </w:tcPr>
          <w:p w14:paraId="7706B829" w14:textId="77777777" w:rsidR="00B16B2E" w:rsidRPr="00933963" w:rsidRDefault="00B16B2E" w:rsidP="00B56794">
            <w:pPr>
              <w:pStyle w:val="BluePontoonTable"/>
            </w:pPr>
          </w:p>
        </w:tc>
        <w:tc>
          <w:tcPr>
            <w:tcW w:w="791" w:type="dxa"/>
          </w:tcPr>
          <w:p w14:paraId="57D3EFC2" w14:textId="77777777" w:rsidR="00B16B2E" w:rsidRPr="00933963" w:rsidRDefault="00B16B2E" w:rsidP="00B56794">
            <w:pPr>
              <w:pStyle w:val="BluePontoonTable"/>
            </w:pPr>
          </w:p>
        </w:tc>
        <w:tc>
          <w:tcPr>
            <w:tcW w:w="792" w:type="dxa"/>
          </w:tcPr>
          <w:p w14:paraId="78A1D0D8" w14:textId="77777777" w:rsidR="00B16B2E" w:rsidRPr="00933963" w:rsidRDefault="00B16B2E" w:rsidP="00B56794">
            <w:pPr>
              <w:pStyle w:val="BluePontoonTable"/>
            </w:pPr>
          </w:p>
        </w:tc>
        <w:tc>
          <w:tcPr>
            <w:tcW w:w="791" w:type="dxa"/>
          </w:tcPr>
          <w:p w14:paraId="72D5F9D5" w14:textId="77777777" w:rsidR="00B16B2E" w:rsidRPr="00933963" w:rsidRDefault="00B16B2E" w:rsidP="00B56794">
            <w:pPr>
              <w:pStyle w:val="BluePontoonTable"/>
            </w:pPr>
          </w:p>
        </w:tc>
        <w:tc>
          <w:tcPr>
            <w:tcW w:w="792" w:type="dxa"/>
            <w:shd w:val="clear" w:color="auto" w:fill="auto"/>
          </w:tcPr>
          <w:p w14:paraId="15DE5AE4" w14:textId="77777777" w:rsidR="00B16B2E" w:rsidRPr="00933963" w:rsidRDefault="00B16B2E" w:rsidP="00B56794">
            <w:pPr>
              <w:pStyle w:val="BluePontoonTable"/>
            </w:pPr>
          </w:p>
        </w:tc>
        <w:tc>
          <w:tcPr>
            <w:tcW w:w="791" w:type="dxa"/>
            <w:shd w:val="clear" w:color="auto" w:fill="auto"/>
          </w:tcPr>
          <w:p w14:paraId="0E518FB5" w14:textId="77777777" w:rsidR="00B16B2E" w:rsidRPr="00933963" w:rsidRDefault="00B16B2E" w:rsidP="00B56794">
            <w:pPr>
              <w:pStyle w:val="BluePontoonTable"/>
            </w:pPr>
          </w:p>
        </w:tc>
        <w:tc>
          <w:tcPr>
            <w:tcW w:w="792" w:type="dxa"/>
          </w:tcPr>
          <w:p w14:paraId="6A02D30A" w14:textId="77777777" w:rsidR="00B16B2E" w:rsidRPr="00933963" w:rsidRDefault="00B16B2E" w:rsidP="00B56794">
            <w:pPr>
              <w:pStyle w:val="BluePontoonTable"/>
            </w:pPr>
          </w:p>
        </w:tc>
        <w:tc>
          <w:tcPr>
            <w:tcW w:w="792" w:type="dxa"/>
          </w:tcPr>
          <w:p w14:paraId="096720FF" w14:textId="77777777" w:rsidR="00B16B2E" w:rsidRPr="00933963" w:rsidRDefault="00B16B2E" w:rsidP="00B56794">
            <w:pPr>
              <w:pStyle w:val="BluePontoonTable"/>
            </w:pPr>
          </w:p>
        </w:tc>
      </w:tr>
      <w:tr w:rsidR="00B16B2E" w:rsidRPr="00E07DAF" w14:paraId="5F5BD3BF" w14:textId="77777777" w:rsidTr="00B16B2E">
        <w:trPr>
          <w:trHeight w:val="360"/>
        </w:trPr>
        <w:tc>
          <w:tcPr>
            <w:tcW w:w="1553" w:type="dxa"/>
            <w:shd w:val="clear" w:color="auto" w:fill="auto"/>
          </w:tcPr>
          <w:p w14:paraId="4D345770" w14:textId="77777777" w:rsidR="00B16B2E" w:rsidRPr="00307543" w:rsidRDefault="00B16B2E" w:rsidP="00B56794">
            <w:pPr>
              <w:pStyle w:val="BluePontoonTable"/>
            </w:pPr>
          </w:p>
        </w:tc>
        <w:tc>
          <w:tcPr>
            <w:tcW w:w="791" w:type="dxa"/>
            <w:shd w:val="clear" w:color="auto" w:fill="auto"/>
          </w:tcPr>
          <w:p w14:paraId="6C0B4B76" w14:textId="77777777" w:rsidR="00B16B2E" w:rsidRPr="00933963" w:rsidRDefault="00B16B2E" w:rsidP="00B56794">
            <w:pPr>
              <w:pStyle w:val="BluePontoonTable"/>
            </w:pPr>
          </w:p>
        </w:tc>
        <w:tc>
          <w:tcPr>
            <w:tcW w:w="792" w:type="dxa"/>
            <w:shd w:val="clear" w:color="auto" w:fill="auto"/>
          </w:tcPr>
          <w:p w14:paraId="085ADDAA" w14:textId="77777777" w:rsidR="00B16B2E" w:rsidRPr="00933963" w:rsidRDefault="00B16B2E" w:rsidP="00B56794">
            <w:pPr>
              <w:pStyle w:val="BluePontoonTable"/>
            </w:pPr>
          </w:p>
        </w:tc>
        <w:tc>
          <w:tcPr>
            <w:tcW w:w="791" w:type="dxa"/>
          </w:tcPr>
          <w:p w14:paraId="20F67689" w14:textId="77777777" w:rsidR="00B16B2E" w:rsidRPr="00933963" w:rsidRDefault="00B16B2E" w:rsidP="00B56794">
            <w:pPr>
              <w:pStyle w:val="BluePontoonTable"/>
            </w:pPr>
          </w:p>
        </w:tc>
        <w:tc>
          <w:tcPr>
            <w:tcW w:w="792" w:type="dxa"/>
          </w:tcPr>
          <w:p w14:paraId="2A2E2CF4" w14:textId="77777777" w:rsidR="00B16B2E" w:rsidRPr="00933963" w:rsidRDefault="00B16B2E" w:rsidP="00B56794">
            <w:pPr>
              <w:pStyle w:val="BluePontoonTable"/>
            </w:pPr>
          </w:p>
        </w:tc>
        <w:tc>
          <w:tcPr>
            <w:tcW w:w="791" w:type="dxa"/>
          </w:tcPr>
          <w:p w14:paraId="487F558C" w14:textId="77777777" w:rsidR="00B16B2E" w:rsidRPr="00933963" w:rsidRDefault="00B16B2E" w:rsidP="00B56794">
            <w:pPr>
              <w:pStyle w:val="BluePontoonTable"/>
            </w:pPr>
          </w:p>
        </w:tc>
        <w:tc>
          <w:tcPr>
            <w:tcW w:w="792" w:type="dxa"/>
          </w:tcPr>
          <w:p w14:paraId="5801AB95" w14:textId="77777777" w:rsidR="00B16B2E" w:rsidRPr="00933963" w:rsidRDefault="00B16B2E" w:rsidP="00B56794">
            <w:pPr>
              <w:pStyle w:val="BluePontoonTable"/>
            </w:pPr>
          </w:p>
        </w:tc>
        <w:tc>
          <w:tcPr>
            <w:tcW w:w="791" w:type="dxa"/>
          </w:tcPr>
          <w:p w14:paraId="53205728" w14:textId="77777777" w:rsidR="00B16B2E" w:rsidRPr="00933963" w:rsidRDefault="00B16B2E" w:rsidP="00B56794">
            <w:pPr>
              <w:pStyle w:val="BluePontoonTable"/>
            </w:pPr>
          </w:p>
        </w:tc>
        <w:tc>
          <w:tcPr>
            <w:tcW w:w="792" w:type="dxa"/>
            <w:shd w:val="clear" w:color="auto" w:fill="auto"/>
          </w:tcPr>
          <w:p w14:paraId="1ABC862E" w14:textId="77777777" w:rsidR="00B16B2E" w:rsidRPr="00933963" w:rsidRDefault="00B16B2E" w:rsidP="00B56794">
            <w:pPr>
              <w:pStyle w:val="BluePontoonTable"/>
            </w:pPr>
          </w:p>
        </w:tc>
        <w:tc>
          <w:tcPr>
            <w:tcW w:w="791" w:type="dxa"/>
            <w:shd w:val="clear" w:color="auto" w:fill="auto"/>
          </w:tcPr>
          <w:p w14:paraId="4D7454B9" w14:textId="77777777" w:rsidR="00B16B2E" w:rsidRPr="00933963" w:rsidRDefault="00B16B2E" w:rsidP="00B56794">
            <w:pPr>
              <w:pStyle w:val="BluePontoonTable"/>
            </w:pPr>
          </w:p>
        </w:tc>
        <w:tc>
          <w:tcPr>
            <w:tcW w:w="792" w:type="dxa"/>
          </w:tcPr>
          <w:p w14:paraId="02E31806" w14:textId="77777777" w:rsidR="00B16B2E" w:rsidRPr="00933963" w:rsidRDefault="00B16B2E" w:rsidP="00B56794">
            <w:pPr>
              <w:pStyle w:val="BluePontoonTable"/>
            </w:pPr>
          </w:p>
        </w:tc>
        <w:tc>
          <w:tcPr>
            <w:tcW w:w="792" w:type="dxa"/>
          </w:tcPr>
          <w:p w14:paraId="5D1D5759" w14:textId="77777777" w:rsidR="00B16B2E" w:rsidRPr="00933963" w:rsidRDefault="00B16B2E" w:rsidP="00B56794">
            <w:pPr>
              <w:pStyle w:val="BluePontoonTable"/>
            </w:pPr>
          </w:p>
        </w:tc>
      </w:tr>
    </w:tbl>
    <w:p w14:paraId="60D72A7D" w14:textId="77777777" w:rsidR="000759F7" w:rsidRPr="00B51124" w:rsidRDefault="000759F7" w:rsidP="00B51124">
      <w:pPr>
        <w:pStyle w:val="BluePontoonBody"/>
      </w:pPr>
      <w:r>
        <w:br w:type="page"/>
      </w:r>
    </w:p>
    <w:p w14:paraId="3985F106" w14:textId="77777777" w:rsidR="000759F7" w:rsidRDefault="000759F7" w:rsidP="000759F7">
      <w:pPr>
        <w:pStyle w:val="Heading2"/>
      </w:pPr>
      <w:bookmarkStart w:id="32" w:name="_Toc58927454"/>
      <w:r>
        <w:lastRenderedPageBreak/>
        <w:t>6.  Schedule</w:t>
      </w:r>
      <w:bookmarkEnd w:id="32"/>
    </w:p>
    <w:p w14:paraId="627C576F" w14:textId="77777777" w:rsidR="000759F7" w:rsidRDefault="000759F7" w:rsidP="00821714">
      <w:pPr>
        <w:pStyle w:val="BluePontoonInstructions"/>
      </w:pPr>
      <w:r>
        <w:t xml:space="preserve">Use this section to provide an overview of the project schedule. This section does not need to be updated when the schedule changes throughout the project. </w:t>
      </w:r>
    </w:p>
    <w:p w14:paraId="57331883" w14:textId="77777777" w:rsidR="000759F7" w:rsidRDefault="000759F7" w:rsidP="000759F7">
      <w:pPr>
        <w:pStyle w:val="Heading3"/>
      </w:pPr>
      <w:bookmarkStart w:id="33" w:name="_Toc464033347"/>
      <w:bookmarkStart w:id="34" w:name="_Toc58927455"/>
      <w:bookmarkStart w:id="35" w:name="_Toc109544246"/>
      <w:r>
        <w:t>6.1 Schedule Drivers</w:t>
      </w:r>
      <w:bookmarkEnd w:id="33"/>
      <w:bookmarkEnd w:id="34"/>
    </w:p>
    <w:p w14:paraId="5E40359A" w14:textId="77777777" w:rsidR="000759F7" w:rsidRDefault="000759F7" w:rsidP="00821714">
      <w:pPr>
        <w:pStyle w:val="BluePontoonInstructions"/>
      </w:pPr>
      <w:r>
        <w:t>Describe things that will drive the project schedule, such as dependencies on other projects, availability of key resources, or other deadlines.</w:t>
      </w:r>
    </w:p>
    <w:p w14:paraId="605530E1" w14:textId="77777777" w:rsidR="000759F7" w:rsidRPr="00273B25" w:rsidRDefault="000759F7" w:rsidP="000759F7">
      <w:pPr>
        <w:pStyle w:val="BluePontoonBody"/>
      </w:pPr>
      <w:r>
        <w:t>&lt;Start typing here&gt;</w:t>
      </w:r>
    </w:p>
    <w:p w14:paraId="3F412312" w14:textId="77777777" w:rsidR="000759F7" w:rsidRDefault="000759F7" w:rsidP="000759F7">
      <w:pPr>
        <w:pStyle w:val="Heading3"/>
      </w:pPr>
      <w:bookmarkStart w:id="36" w:name="_Toc464033348"/>
      <w:bookmarkStart w:id="37" w:name="_Toc58927456"/>
      <w:r>
        <w:t>6.2 Milestones</w:t>
      </w:r>
      <w:bookmarkEnd w:id="36"/>
      <w:bookmarkEnd w:id="37"/>
    </w:p>
    <w:p w14:paraId="40EB42A1" w14:textId="77777777" w:rsidR="000759F7" w:rsidRDefault="000759F7" w:rsidP="00821714">
      <w:pPr>
        <w:pStyle w:val="BluePontoonInstructions"/>
      </w:pPr>
      <w:r>
        <w:t xml:space="preserve">List each project milestone and include a brief description, if needed.  Sample milestones are provided; modify as needed. Add more rows as needed. </w:t>
      </w:r>
    </w:p>
    <w:p w14:paraId="1C67F335" w14:textId="77777777" w:rsidR="000759F7" w:rsidRPr="00F7023E" w:rsidRDefault="000759F7" w:rsidP="000759F7">
      <w:pPr>
        <w:pStyle w:val="BluePontoonBody"/>
      </w:pPr>
      <w:r w:rsidRPr="00C224FD">
        <w:t>The table below lists the major milestones of the project.</w:t>
      </w:r>
    </w:p>
    <w:tbl>
      <w:tblPr>
        <w:tblW w:w="9360" w:type="dxa"/>
        <w:tblInd w:w="108"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A0" w:firstRow="1" w:lastRow="0" w:firstColumn="1" w:lastColumn="0" w:noHBand="0" w:noVBand="0"/>
      </w:tblPr>
      <w:tblGrid>
        <w:gridCol w:w="1980"/>
        <w:gridCol w:w="7380"/>
      </w:tblGrid>
      <w:tr w:rsidR="000759F7" w14:paraId="3AD9EE33" w14:textId="77777777" w:rsidTr="000759F7">
        <w:trPr>
          <w:tblHeader/>
        </w:trPr>
        <w:tc>
          <w:tcPr>
            <w:tcW w:w="1980" w:type="dxa"/>
            <w:tcBorders>
              <w:top w:val="single" w:sz="4" w:space="0" w:color="000000"/>
              <w:bottom w:val="single" w:sz="6" w:space="0" w:color="000000"/>
            </w:tcBorders>
            <w:shd w:val="pct5" w:color="auto" w:fill="auto"/>
          </w:tcPr>
          <w:p w14:paraId="5AE9EE20" w14:textId="77777777" w:rsidR="000759F7" w:rsidRDefault="000759F7" w:rsidP="00466E16">
            <w:pPr>
              <w:pStyle w:val="BluePontoonTableHeading"/>
            </w:pPr>
            <w:r>
              <w:t>Milestone Name</w:t>
            </w:r>
          </w:p>
        </w:tc>
        <w:tc>
          <w:tcPr>
            <w:tcW w:w="7380" w:type="dxa"/>
            <w:tcBorders>
              <w:top w:val="single" w:sz="4" w:space="0" w:color="000000"/>
              <w:bottom w:val="single" w:sz="6" w:space="0" w:color="000000"/>
            </w:tcBorders>
            <w:shd w:val="pct5" w:color="auto" w:fill="auto"/>
          </w:tcPr>
          <w:p w14:paraId="5B613277" w14:textId="77777777" w:rsidR="000759F7" w:rsidRDefault="000759F7" w:rsidP="00466E16">
            <w:pPr>
              <w:pStyle w:val="BluePontoonTableHeading"/>
            </w:pPr>
            <w:r>
              <w:t>Description</w:t>
            </w:r>
          </w:p>
        </w:tc>
      </w:tr>
      <w:tr w:rsidR="000759F7" w14:paraId="11EAE223" w14:textId="77777777" w:rsidTr="000759F7">
        <w:tc>
          <w:tcPr>
            <w:tcW w:w="1980" w:type="dxa"/>
            <w:tcBorders>
              <w:top w:val="single" w:sz="6" w:space="0" w:color="000000"/>
            </w:tcBorders>
          </w:tcPr>
          <w:p w14:paraId="5593F4BD" w14:textId="77777777" w:rsidR="000759F7" w:rsidRDefault="000759F7" w:rsidP="00B56794">
            <w:pPr>
              <w:pStyle w:val="BluePontoonTable"/>
            </w:pPr>
            <w:r>
              <w:t>Project Strategy Approved</w:t>
            </w:r>
          </w:p>
        </w:tc>
        <w:tc>
          <w:tcPr>
            <w:tcW w:w="7380" w:type="dxa"/>
            <w:tcBorders>
              <w:top w:val="single" w:sz="6" w:space="0" w:color="000000"/>
            </w:tcBorders>
          </w:tcPr>
          <w:p w14:paraId="2820EB2D" w14:textId="77777777" w:rsidR="000759F7" w:rsidRDefault="000759F7" w:rsidP="00B56794">
            <w:pPr>
              <w:pStyle w:val="BluePontoonTable"/>
            </w:pPr>
            <w:r>
              <w:t>The project’s business objectives are clearly understood, leadership roles are defined, and project success factors are agreed upon.</w:t>
            </w:r>
          </w:p>
        </w:tc>
      </w:tr>
      <w:tr w:rsidR="000759F7" w14:paraId="1EAD8690" w14:textId="77777777" w:rsidTr="000759F7">
        <w:tc>
          <w:tcPr>
            <w:tcW w:w="1980" w:type="dxa"/>
          </w:tcPr>
          <w:p w14:paraId="7AF20272" w14:textId="77777777" w:rsidR="000759F7" w:rsidRDefault="000759F7" w:rsidP="00B56794">
            <w:pPr>
              <w:pStyle w:val="BluePontoonTable"/>
            </w:pPr>
            <w:r>
              <w:t>Project Kick-Off</w:t>
            </w:r>
          </w:p>
        </w:tc>
        <w:tc>
          <w:tcPr>
            <w:tcW w:w="7380" w:type="dxa"/>
          </w:tcPr>
          <w:p w14:paraId="3154D649" w14:textId="77777777" w:rsidR="000759F7" w:rsidRDefault="000759F7" w:rsidP="00B56794">
            <w:pPr>
              <w:pStyle w:val="BluePontoonTable"/>
            </w:pPr>
            <w:r>
              <w:t>Project planning details are completed and are ready to be shared with the project team.</w:t>
            </w:r>
          </w:p>
        </w:tc>
      </w:tr>
      <w:tr w:rsidR="000759F7" w14:paraId="66C54088" w14:textId="77777777" w:rsidTr="000759F7">
        <w:tc>
          <w:tcPr>
            <w:tcW w:w="1980" w:type="dxa"/>
          </w:tcPr>
          <w:p w14:paraId="02100634" w14:textId="77777777" w:rsidR="000759F7" w:rsidRDefault="000759F7" w:rsidP="00B56794">
            <w:pPr>
              <w:pStyle w:val="BluePontoonTable"/>
            </w:pPr>
            <w:r>
              <w:t xml:space="preserve">&lt;Start typing here – Milestone Name&gt; </w:t>
            </w:r>
          </w:p>
        </w:tc>
        <w:tc>
          <w:tcPr>
            <w:tcW w:w="7380" w:type="dxa"/>
          </w:tcPr>
          <w:p w14:paraId="3BCA9BBC" w14:textId="77777777" w:rsidR="000759F7" w:rsidRDefault="000759F7" w:rsidP="00B56794">
            <w:pPr>
              <w:pStyle w:val="BluePontoonTable"/>
            </w:pPr>
            <w:r>
              <w:t>&lt;Start typing here – Milestone Description&gt;</w:t>
            </w:r>
          </w:p>
        </w:tc>
      </w:tr>
      <w:tr w:rsidR="000759F7" w14:paraId="05DB11F6" w14:textId="77777777" w:rsidTr="000759F7">
        <w:tc>
          <w:tcPr>
            <w:tcW w:w="1980" w:type="dxa"/>
          </w:tcPr>
          <w:p w14:paraId="38498BF4" w14:textId="77777777" w:rsidR="000759F7" w:rsidRDefault="000759F7" w:rsidP="00B56794">
            <w:pPr>
              <w:pStyle w:val="BluePontoonTable"/>
            </w:pPr>
            <w:r w:rsidRPr="00D351B9">
              <w:t xml:space="preserve">&lt;Start typing here – Milestone Name&gt; </w:t>
            </w:r>
          </w:p>
        </w:tc>
        <w:tc>
          <w:tcPr>
            <w:tcW w:w="7380" w:type="dxa"/>
          </w:tcPr>
          <w:p w14:paraId="788AF4B7" w14:textId="77777777" w:rsidR="000759F7" w:rsidRDefault="000759F7" w:rsidP="00B56794">
            <w:pPr>
              <w:pStyle w:val="BluePontoonTable"/>
            </w:pPr>
            <w:r>
              <w:t>&lt;Start typing here – Milestone Description&gt;</w:t>
            </w:r>
          </w:p>
        </w:tc>
      </w:tr>
      <w:tr w:rsidR="000759F7" w14:paraId="44CB9A77" w14:textId="77777777" w:rsidTr="000759F7">
        <w:tc>
          <w:tcPr>
            <w:tcW w:w="1980" w:type="dxa"/>
          </w:tcPr>
          <w:p w14:paraId="404CB90C" w14:textId="77777777" w:rsidR="000759F7" w:rsidRDefault="000759F7" w:rsidP="00B56794">
            <w:pPr>
              <w:pStyle w:val="BluePontoonTable"/>
            </w:pPr>
            <w:r w:rsidRPr="00D351B9">
              <w:t xml:space="preserve">&lt;Start typing here – Milestone Name&gt; </w:t>
            </w:r>
          </w:p>
        </w:tc>
        <w:tc>
          <w:tcPr>
            <w:tcW w:w="7380" w:type="dxa"/>
          </w:tcPr>
          <w:p w14:paraId="5A63E16B" w14:textId="77777777" w:rsidR="000759F7" w:rsidRDefault="000759F7" w:rsidP="00B56794">
            <w:pPr>
              <w:pStyle w:val="BluePontoonTable"/>
            </w:pPr>
            <w:r>
              <w:t>&lt;Start typing here – Milestone Description&gt;</w:t>
            </w:r>
          </w:p>
        </w:tc>
      </w:tr>
      <w:tr w:rsidR="000759F7" w14:paraId="07119BF7" w14:textId="77777777" w:rsidTr="000759F7">
        <w:tc>
          <w:tcPr>
            <w:tcW w:w="1980" w:type="dxa"/>
          </w:tcPr>
          <w:p w14:paraId="51F1A3D7" w14:textId="77777777" w:rsidR="000759F7" w:rsidRDefault="000759F7" w:rsidP="00B56794">
            <w:pPr>
              <w:pStyle w:val="BluePontoonTable"/>
            </w:pPr>
            <w:r>
              <w:t>Project Go-Live</w:t>
            </w:r>
          </w:p>
        </w:tc>
        <w:tc>
          <w:tcPr>
            <w:tcW w:w="7380" w:type="dxa"/>
          </w:tcPr>
          <w:p w14:paraId="3E275C6D" w14:textId="77777777" w:rsidR="000759F7" w:rsidRDefault="000759F7" w:rsidP="00B56794">
            <w:pPr>
              <w:pStyle w:val="BluePontoonTable"/>
            </w:pPr>
            <w:r>
              <w:t>The project results are moved to an operational state.</w:t>
            </w:r>
          </w:p>
        </w:tc>
      </w:tr>
      <w:tr w:rsidR="000759F7" w14:paraId="4FA428B8" w14:textId="77777777" w:rsidTr="000759F7">
        <w:tc>
          <w:tcPr>
            <w:tcW w:w="1980" w:type="dxa"/>
          </w:tcPr>
          <w:p w14:paraId="49990874" w14:textId="77777777" w:rsidR="000759F7" w:rsidRDefault="000759F7" w:rsidP="00B56794">
            <w:pPr>
              <w:pStyle w:val="BluePontoonTable"/>
            </w:pPr>
            <w:r>
              <w:t>Project is Declared Complete</w:t>
            </w:r>
          </w:p>
        </w:tc>
        <w:tc>
          <w:tcPr>
            <w:tcW w:w="7380" w:type="dxa"/>
          </w:tcPr>
          <w:p w14:paraId="0EE62D0D" w14:textId="77777777" w:rsidR="000759F7" w:rsidRDefault="000759F7" w:rsidP="00B56794">
            <w:pPr>
              <w:pStyle w:val="BluePontoonTable"/>
            </w:pPr>
            <w:r>
              <w:t>A project review is held with the project team. Lessons learned are captured and project materials are archived.</w:t>
            </w:r>
          </w:p>
          <w:p w14:paraId="2F5AF635" w14:textId="77777777" w:rsidR="000759F7" w:rsidRDefault="000759F7" w:rsidP="00B56794">
            <w:pPr>
              <w:pStyle w:val="BluePontoonTable"/>
            </w:pPr>
            <w:r>
              <w:t>The Executive Sponsor declares that the desired results have been met and the project is complete.</w:t>
            </w:r>
          </w:p>
        </w:tc>
      </w:tr>
    </w:tbl>
    <w:p w14:paraId="67BAF009" w14:textId="77777777" w:rsidR="000759F7" w:rsidRDefault="000759F7" w:rsidP="000759F7">
      <w:pPr>
        <w:pStyle w:val="BluePontoonBody"/>
      </w:pPr>
    </w:p>
    <w:p w14:paraId="09977745" w14:textId="77777777" w:rsidR="000759F7" w:rsidRDefault="000759F7" w:rsidP="000759F7">
      <w:pPr>
        <w:pStyle w:val="Heading3"/>
      </w:pPr>
      <w:bookmarkStart w:id="38" w:name="_Toc464033349"/>
      <w:bookmarkStart w:id="39" w:name="_Toc58927457"/>
      <w:r>
        <w:t>6.3 Schedule Baselines</w:t>
      </w:r>
      <w:bookmarkEnd w:id="38"/>
      <w:bookmarkEnd w:id="39"/>
    </w:p>
    <w:p w14:paraId="12C7380F" w14:textId="77777777" w:rsidR="000759F7" w:rsidRDefault="000759F7" w:rsidP="00821714">
      <w:pPr>
        <w:pStyle w:val="BluePontoonInstructions"/>
      </w:pPr>
      <w:r>
        <w:t>Describe how schedule baselines will be managed. Sample language is provided; modify it as needed.</w:t>
      </w:r>
    </w:p>
    <w:p w14:paraId="7FBE4E71" w14:textId="77777777" w:rsidR="000759F7" w:rsidRDefault="000759F7" w:rsidP="000759F7">
      <w:pPr>
        <w:pStyle w:val="BluePontoonBody"/>
      </w:pPr>
      <w:r>
        <w:t xml:space="preserve">The standard process is described below and should be used. Any exceptions to using the standard process must be approved by the Project Sponsor and described below. </w:t>
      </w:r>
    </w:p>
    <w:p w14:paraId="42D451B1" w14:textId="77777777" w:rsidR="000759F7" w:rsidRPr="00150070" w:rsidRDefault="000759F7" w:rsidP="000759F7">
      <w:pPr>
        <w:pStyle w:val="BluePontoonBody"/>
      </w:pPr>
    </w:p>
    <w:p w14:paraId="664ECAE4" w14:textId="77777777" w:rsidR="000759F7" w:rsidRDefault="000759F7" w:rsidP="000759F7">
      <w:pPr>
        <w:pStyle w:val="BluePontoonBody"/>
      </w:pPr>
      <w:r>
        <w:t xml:space="preserve">A baseline of the project schedule will be captured at the conclusion of the Scope &amp; Initiate project management phase, and again at the conclusion of the Plan &amp; Prepare project management phase. Status </w:t>
      </w:r>
      <w:r>
        <w:lastRenderedPageBreak/>
        <w:t>and schedule variances will be provided throughout the project using the Plan &amp; Prepare baseline. Additional baselines can only be captured with pre-approval from the Project Sponsor and Executive Sponsor.</w:t>
      </w:r>
    </w:p>
    <w:p w14:paraId="77CA73A0" w14:textId="77777777" w:rsidR="000759F7" w:rsidRDefault="000759F7" w:rsidP="000759F7">
      <w:pPr>
        <w:pStyle w:val="BluePontoonBody"/>
      </w:pPr>
    </w:p>
    <w:p w14:paraId="2CC2C96C" w14:textId="77777777" w:rsidR="000759F7" w:rsidRDefault="000759F7" w:rsidP="000759F7">
      <w:pPr>
        <w:pStyle w:val="BluePontoonBody"/>
      </w:pPr>
      <w:r>
        <w:t>A new baseline of the project schedule can be captured:</w:t>
      </w:r>
    </w:p>
    <w:p w14:paraId="47B5F74C" w14:textId="77777777" w:rsidR="000759F7" w:rsidRDefault="000759F7" w:rsidP="0013668E">
      <w:pPr>
        <w:pStyle w:val="BluePontoonBodyBullet"/>
      </w:pPr>
      <w:r>
        <w:t xml:space="preserve">After approval of a Project Change Request, </w:t>
      </w:r>
    </w:p>
    <w:p w14:paraId="2ADCE7E4" w14:textId="77777777" w:rsidR="000759F7" w:rsidRDefault="000759F7" w:rsidP="0013668E">
      <w:pPr>
        <w:pStyle w:val="BluePontoonBodyBullet"/>
      </w:pPr>
      <w:r>
        <w:t xml:space="preserve">After the completion of each workstream or development phase, </w:t>
      </w:r>
    </w:p>
    <w:p w14:paraId="77B8E207" w14:textId="77777777" w:rsidR="000759F7" w:rsidRDefault="000759F7" w:rsidP="0013668E">
      <w:pPr>
        <w:pStyle w:val="BluePontoonBodyBullet"/>
      </w:pPr>
      <w:r>
        <w:t xml:space="preserve">When a significant change to project resources (budget or staffing) occurs, or </w:t>
      </w:r>
    </w:p>
    <w:p w14:paraId="0AC41C55" w14:textId="77777777" w:rsidR="000759F7" w:rsidRDefault="000759F7" w:rsidP="0013668E">
      <w:pPr>
        <w:pStyle w:val="BluePontoonBodyBullet"/>
      </w:pPr>
      <w:r>
        <w:t xml:space="preserve">If the current workstream’s or development phase’s progress will impact (positively or negatively) downstream workstreams or development phases. </w:t>
      </w:r>
    </w:p>
    <w:p w14:paraId="207FB109" w14:textId="77777777" w:rsidR="000759F7" w:rsidRDefault="000759F7" w:rsidP="000759F7">
      <w:pPr>
        <w:pStyle w:val="BluePontoonBody"/>
      </w:pPr>
    </w:p>
    <w:p w14:paraId="5DB77D09" w14:textId="77777777" w:rsidR="000759F7" w:rsidRDefault="000759F7" w:rsidP="000759F7">
      <w:pPr>
        <w:pStyle w:val="BluePontoonBody"/>
      </w:pPr>
      <w:r>
        <w:t xml:space="preserve">Status and schedule variances will then be provided using the latest baseline. </w:t>
      </w:r>
    </w:p>
    <w:p w14:paraId="6344A925" w14:textId="77777777" w:rsidR="000759F7" w:rsidRPr="00273B25" w:rsidRDefault="000759F7" w:rsidP="000759F7">
      <w:pPr>
        <w:pStyle w:val="BluePontoonBody"/>
      </w:pPr>
    </w:p>
    <w:p w14:paraId="5C19D957" w14:textId="77777777" w:rsidR="000759F7" w:rsidRDefault="000759F7" w:rsidP="000759F7">
      <w:pPr>
        <w:pStyle w:val="Heading2"/>
      </w:pPr>
      <w:r>
        <w:br w:type="page"/>
      </w:r>
      <w:bookmarkStart w:id="40" w:name="_Toc58927458"/>
      <w:r>
        <w:lastRenderedPageBreak/>
        <w:t>7.  Budget</w:t>
      </w:r>
      <w:bookmarkEnd w:id="35"/>
      <w:bookmarkEnd w:id="40"/>
    </w:p>
    <w:p w14:paraId="66B3C3D5" w14:textId="77777777" w:rsidR="000759F7" w:rsidRPr="00273B25" w:rsidRDefault="000759F7" w:rsidP="000759F7">
      <w:pPr>
        <w:pStyle w:val="Heading3"/>
      </w:pPr>
      <w:bookmarkStart w:id="41" w:name="_Toc58927459"/>
      <w:r>
        <w:t>7.1 Budget Components</w:t>
      </w:r>
      <w:bookmarkEnd w:id="41"/>
    </w:p>
    <w:p w14:paraId="196CAB6E" w14:textId="77777777" w:rsidR="000759F7" w:rsidRPr="00466E16" w:rsidRDefault="000759F7" w:rsidP="00466E16">
      <w:pPr>
        <w:pStyle w:val="BluePontoonInstructions"/>
      </w:pPr>
      <w:r w:rsidRPr="00466E16">
        <w:t>Describe the project budget. Identify any cost components, such as hardware, software, vendor costs, materials, training, etc. If needed, a detailed budget can be included in an appendix.</w:t>
      </w:r>
    </w:p>
    <w:p w14:paraId="78F967C2" w14:textId="77777777" w:rsidR="000759F7" w:rsidRDefault="000759F7" w:rsidP="000759F7">
      <w:pPr>
        <w:pStyle w:val="BluePontoonBody"/>
      </w:pPr>
      <w:r>
        <w:t>&lt;Start typing here&gt;</w:t>
      </w:r>
    </w:p>
    <w:p w14:paraId="130E84A6" w14:textId="77777777" w:rsidR="000759F7" w:rsidRPr="00273B25" w:rsidRDefault="000759F7" w:rsidP="000759F7">
      <w:pPr>
        <w:pStyle w:val="Heading3"/>
      </w:pPr>
      <w:bookmarkStart w:id="42" w:name="_Toc58927460"/>
      <w:r>
        <w:t>7.2 Budget Process</w:t>
      </w:r>
      <w:bookmarkEnd w:id="42"/>
    </w:p>
    <w:p w14:paraId="2F03A1DB" w14:textId="77777777" w:rsidR="000759F7" w:rsidRDefault="000759F7" w:rsidP="00B51124">
      <w:pPr>
        <w:pStyle w:val="BluePontoonInstructions"/>
      </w:pPr>
      <w:r>
        <w:t xml:space="preserve">Describe how expenses will be processed, define the approvals needed, and document how vendor invoices will be addressed. Address how the project will request and monitor capital expenditures. </w:t>
      </w:r>
    </w:p>
    <w:p w14:paraId="39652853" w14:textId="77777777" w:rsidR="000759F7" w:rsidRDefault="000759F7" w:rsidP="000759F7">
      <w:pPr>
        <w:pStyle w:val="BluePontoonBody"/>
      </w:pPr>
      <w:r>
        <w:t>&lt;Start typing here&gt;</w:t>
      </w:r>
    </w:p>
    <w:p w14:paraId="78C8C2DA" w14:textId="77777777" w:rsidR="000759F7" w:rsidRDefault="000759F7" w:rsidP="000759F7">
      <w:pPr>
        <w:pStyle w:val="Heading3"/>
      </w:pPr>
      <w:bookmarkStart w:id="43" w:name="_Toc464033353"/>
      <w:bookmarkStart w:id="44" w:name="_Toc58927461"/>
      <w:r>
        <w:t>7.3 Budget Drivers</w:t>
      </w:r>
      <w:bookmarkEnd w:id="43"/>
      <w:bookmarkEnd w:id="44"/>
    </w:p>
    <w:p w14:paraId="48E82912" w14:textId="77777777" w:rsidR="000759F7" w:rsidRDefault="000759F7" w:rsidP="00B51124">
      <w:pPr>
        <w:pStyle w:val="BluePontoonInstructions"/>
      </w:pPr>
      <w:r>
        <w:t>Describe things that will drive the project budget, such as dependencies on other projects, resource costs, calendar requirements, budgeting, requirements, procurement requirements, or other considerations.</w:t>
      </w:r>
    </w:p>
    <w:p w14:paraId="0D7C6565" w14:textId="77777777" w:rsidR="000759F7" w:rsidRPr="00273B25" w:rsidRDefault="000759F7" w:rsidP="000759F7">
      <w:pPr>
        <w:pStyle w:val="BluePontoonBody"/>
      </w:pPr>
      <w:r>
        <w:t>&lt;Start typing here&gt;</w:t>
      </w:r>
    </w:p>
    <w:p w14:paraId="784A7C99" w14:textId="77777777" w:rsidR="000759F7" w:rsidRDefault="000759F7" w:rsidP="000759F7">
      <w:pPr>
        <w:pStyle w:val="Heading3"/>
      </w:pPr>
      <w:bookmarkStart w:id="45" w:name="_Toc464033354"/>
      <w:bookmarkStart w:id="46" w:name="_Toc58927462"/>
      <w:r>
        <w:t>7.4 Budget Baselines</w:t>
      </w:r>
      <w:bookmarkEnd w:id="45"/>
      <w:bookmarkEnd w:id="46"/>
    </w:p>
    <w:p w14:paraId="5C9B0087" w14:textId="77777777" w:rsidR="000759F7" w:rsidRDefault="000759F7" w:rsidP="00B51124">
      <w:pPr>
        <w:pStyle w:val="BluePontoonInstructions"/>
      </w:pPr>
      <w:r>
        <w:t>Describe how budget baselines will be managed. Sample language is provided; modify it as needed.</w:t>
      </w:r>
    </w:p>
    <w:p w14:paraId="41701A21" w14:textId="77777777" w:rsidR="000759F7" w:rsidRDefault="000759F7" w:rsidP="000759F7">
      <w:pPr>
        <w:pStyle w:val="BluePontoonBody"/>
      </w:pPr>
      <w:r>
        <w:t xml:space="preserve">The standard process is described below and should be used. Any exceptions to using the standard process must be approved by the Project Sponsor and described below. </w:t>
      </w:r>
    </w:p>
    <w:p w14:paraId="04A72AB9" w14:textId="77777777" w:rsidR="000759F7" w:rsidRDefault="000759F7" w:rsidP="000759F7">
      <w:pPr>
        <w:pStyle w:val="BluePontoonBody"/>
      </w:pPr>
      <w:r>
        <w:t>A baseline of the project budget will be captured at the conclusion of the Scope &amp; Initiate project management phase, and again at the conclusion of the Plan &amp; Prepare project management phase. Status and budget variances will be provided throughout the project using the Plan &amp; Prepare baseline. Additional baselines can only be captured with pre-approval from the Project Sponsor and Executive Sponsor.</w:t>
      </w:r>
    </w:p>
    <w:p w14:paraId="1C1EC0AB" w14:textId="77777777" w:rsidR="000759F7" w:rsidRDefault="000759F7" w:rsidP="000759F7">
      <w:pPr>
        <w:pStyle w:val="BluePontoonBody"/>
      </w:pPr>
    </w:p>
    <w:p w14:paraId="62D22235" w14:textId="77777777" w:rsidR="000759F7" w:rsidRDefault="000759F7" w:rsidP="000759F7">
      <w:pPr>
        <w:pStyle w:val="BluePontoonBody"/>
      </w:pPr>
      <w:r>
        <w:t>A new baseline of the project budget can be captured:</w:t>
      </w:r>
    </w:p>
    <w:p w14:paraId="32772D09" w14:textId="77777777" w:rsidR="000759F7" w:rsidRDefault="000759F7" w:rsidP="0013668E">
      <w:pPr>
        <w:pStyle w:val="BluePontoonBodyBullet"/>
      </w:pPr>
      <w:r>
        <w:t xml:space="preserve">After approval of a Project Change Request, </w:t>
      </w:r>
    </w:p>
    <w:p w14:paraId="21078DAF" w14:textId="77777777" w:rsidR="000759F7" w:rsidRDefault="000759F7" w:rsidP="0013668E">
      <w:pPr>
        <w:pStyle w:val="BluePontoonBodyBullet"/>
      </w:pPr>
      <w:r>
        <w:t xml:space="preserve">After the completion of each workstream or development phase, </w:t>
      </w:r>
    </w:p>
    <w:p w14:paraId="39D33D21" w14:textId="77777777" w:rsidR="000759F7" w:rsidRDefault="000759F7" w:rsidP="0013668E">
      <w:pPr>
        <w:pStyle w:val="BluePontoonBodyBullet"/>
      </w:pPr>
      <w:r>
        <w:t xml:space="preserve">When a significant change to project resources (budget or staffing) or schedule occurs, or </w:t>
      </w:r>
    </w:p>
    <w:p w14:paraId="77DCEA8F" w14:textId="77777777" w:rsidR="000759F7" w:rsidRDefault="000759F7" w:rsidP="0013668E">
      <w:pPr>
        <w:pStyle w:val="BluePontoonBodyBullet"/>
      </w:pPr>
      <w:r>
        <w:t xml:space="preserve">If the current workstream’s or development phase’s progress will impact (positively or negatively) downstream workstreams or development phases. </w:t>
      </w:r>
    </w:p>
    <w:p w14:paraId="711F6C67" w14:textId="77777777" w:rsidR="000759F7" w:rsidRDefault="000759F7" w:rsidP="000759F7">
      <w:pPr>
        <w:pStyle w:val="BluePontoonBody"/>
      </w:pPr>
    </w:p>
    <w:p w14:paraId="5D8EA061" w14:textId="77777777" w:rsidR="000759F7" w:rsidRDefault="000759F7" w:rsidP="000759F7">
      <w:pPr>
        <w:pStyle w:val="BluePontoonBody"/>
      </w:pPr>
      <w:r>
        <w:t xml:space="preserve">Status and budget variances will then be provided using the latest baseline.  </w:t>
      </w:r>
    </w:p>
    <w:p w14:paraId="43AB97E8" w14:textId="77777777" w:rsidR="000759F7" w:rsidRDefault="000759F7" w:rsidP="000759F7">
      <w:pPr>
        <w:pStyle w:val="BluePontoonBody"/>
      </w:pPr>
    </w:p>
    <w:p w14:paraId="28EF83FD" w14:textId="77777777" w:rsidR="000759F7" w:rsidRDefault="000759F7" w:rsidP="000759F7">
      <w:pPr>
        <w:pStyle w:val="Heading2"/>
        <w:keepNext w:val="0"/>
        <w:keepLines/>
        <w:suppressLineNumbers/>
        <w:suppressAutoHyphens/>
      </w:pPr>
      <w:bookmarkStart w:id="47" w:name="_Toc109544240"/>
      <w:r>
        <w:br w:type="page"/>
      </w:r>
      <w:bookmarkStart w:id="48" w:name="_Toc464033355"/>
      <w:bookmarkStart w:id="49" w:name="_Toc58927463"/>
      <w:r>
        <w:lastRenderedPageBreak/>
        <w:t>8.  Communications</w:t>
      </w:r>
      <w:bookmarkEnd w:id="48"/>
      <w:bookmarkEnd w:id="49"/>
    </w:p>
    <w:p w14:paraId="07A7392F" w14:textId="77777777" w:rsidR="000759F7" w:rsidRDefault="000759F7" w:rsidP="00B51124">
      <w:pPr>
        <w:pStyle w:val="BluePontoonInstructions"/>
      </w:pPr>
      <w:bookmarkStart w:id="50" w:name="_Hlk58937103"/>
      <w:r>
        <w:t xml:space="preserve">As a project manager, you can spend up to 70% of your time communicating – sharing and receiving information about the plans, progress, and problems of your project. This section describes the communications – meetings, calls, working sessions, emails, status reports, and reviews – that will be used throughout the project. During initial planning, identify all the audiences and their communication needs. During detailed planning, finalize the communications and issue invitations, as appropriate. </w:t>
      </w:r>
    </w:p>
    <w:p w14:paraId="3549835C" w14:textId="60B65D62" w:rsidR="000759F7" w:rsidRDefault="00D31EFD" w:rsidP="00B51124">
      <w:pPr>
        <w:pStyle w:val="BluePontoonInstructions"/>
      </w:pPr>
      <w:r>
        <w:t xml:space="preserve">Event: the </w:t>
      </w:r>
      <w:r w:rsidR="000759F7">
        <w:t xml:space="preserve">name that you will use to describe the event. You would use this name if you are scheduling meetings on other people’s calendars. </w:t>
      </w:r>
    </w:p>
    <w:p w14:paraId="3E51CF71" w14:textId="4F7B0179" w:rsidR="000759F7" w:rsidRDefault="00D31EFD" w:rsidP="00D31EFD">
      <w:pPr>
        <w:pStyle w:val="BluePontoonInstructions"/>
      </w:pPr>
      <w:r>
        <w:t xml:space="preserve">Logistics: the details of how the event will occur; use the bullets as prompts. </w:t>
      </w:r>
    </w:p>
    <w:p w14:paraId="639000D5" w14:textId="77777777" w:rsidR="000759F7" w:rsidRDefault="000759F7" w:rsidP="00B51124">
      <w:pPr>
        <w:pStyle w:val="BluePontoonInstructions"/>
      </w:pPr>
      <w:r>
        <w:t>The tables are populated with examples; delete them and populate with the events that are appropriate for your project.</w:t>
      </w:r>
    </w:p>
    <w:p w14:paraId="267CE2F7" w14:textId="77777777" w:rsidR="000759F7" w:rsidRDefault="000759F7" w:rsidP="000759F7">
      <w:pPr>
        <w:pStyle w:val="Heading3"/>
      </w:pPr>
      <w:bookmarkStart w:id="51" w:name="_Toc164010360"/>
      <w:bookmarkStart w:id="52" w:name="_Toc464033356"/>
      <w:bookmarkStart w:id="53" w:name="_Toc58927464"/>
      <w:bookmarkEnd w:id="50"/>
      <w:r>
        <w:t>8.1 Status</w:t>
      </w:r>
      <w:bookmarkEnd w:id="51"/>
      <w:bookmarkEnd w:id="52"/>
      <w:bookmarkEnd w:id="53"/>
    </w:p>
    <w:tbl>
      <w:tblPr>
        <w:tblW w:w="4816" w:type="pct"/>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774"/>
        <w:gridCol w:w="7920"/>
      </w:tblGrid>
      <w:tr w:rsidR="00D31EFD" w14:paraId="2A5C4B94" w14:textId="77777777" w:rsidTr="00D31EFD">
        <w:trPr>
          <w:tblHeader/>
        </w:trPr>
        <w:tc>
          <w:tcPr>
            <w:tcW w:w="915" w:type="pct"/>
            <w:shd w:val="pct5" w:color="auto" w:fill="auto"/>
          </w:tcPr>
          <w:p w14:paraId="201BF3AD" w14:textId="77777777" w:rsidR="00D31EFD" w:rsidRPr="00466E16" w:rsidRDefault="00D31EFD" w:rsidP="00466E16">
            <w:pPr>
              <w:pStyle w:val="BluePontoonTableHeading"/>
            </w:pPr>
            <w:bookmarkStart w:id="54" w:name="_Hlk58937068"/>
            <w:r w:rsidRPr="00466E16">
              <w:t>Event</w:t>
            </w:r>
          </w:p>
        </w:tc>
        <w:tc>
          <w:tcPr>
            <w:tcW w:w="4085" w:type="pct"/>
            <w:shd w:val="pct5" w:color="auto" w:fill="auto"/>
          </w:tcPr>
          <w:p w14:paraId="09F8D6FD" w14:textId="2F26186F" w:rsidR="00D31EFD" w:rsidRPr="00466E16" w:rsidRDefault="00D31EFD" w:rsidP="00466E16">
            <w:pPr>
              <w:pStyle w:val="BluePontoonTableHeading"/>
            </w:pPr>
            <w:r>
              <w:t>Logistics</w:t>
            </w:r>
          </w:p>
        </w:tc>
      </w:tr>
      <w:tr w:rsidR="00D31EFD" w14:paraId="2185A10E" w14:textId="77777777" w:rsidTr="00D31EFD">
        <w:tc>
          <w:tcPr>
            <w:tcW w:w="915" w:type="pct"/>
          </w:tcPr>
          <w:p w14:paraId="31CC31ED" w14:textId="77777777" w:rsidR="00D31EFD" w:rsidRPr="00466E16" w:rsidRDefault="00D31EFD" w:rsidP="00466E16">
            <w:pPr>
              <w:pStyle w:val="BluePontoonTable"/>
            </w:pPr>
            <w:r w:rsidRPr="00466E16">
              <w:t>&lt;Event&gt;</w:t>
            </w:r>
          </w:p>
        </w:tc>
        <w:tc>
          <w:tcPr>
            <w:tcW w:w="4085" w:type="pct"/>
          </w:tcPr>
          <w:p w14:paraId="7FB95638" w14:textId="5FAA2EC1" w:rsidR="00D31EFD" w:rsidRDefault="00D31EFD" w:rsidP="00D31EFD">
            <w:pPr>
              <w:pStyle w:val="BluePontoonTableBullet"/>
            </w:pPr>
            <w:r>
              <w:t>Owner: &lt;Identify the person responsible for the event.&gt;</w:t>
            </w:r>
          </w:p>
          <w:p w14:paraId="44B7FA56" w14:textId="272A5C86" w:rsidR="00D31EFD" w:rsidRDefault="00D31EFD" w:rsidP="00D31EFD">
            <w:pPr>
              <w:pStyle w:val="BluePontoonTableBullet"/>
            </w:pPr>
            <w:r>
              <w:t>Participants: &lt;List the participants</w:t>
            </w:r>
            <w:r w:rsidR="00CF23FC">
              <w:t>; exclude the owner</w:t>
            </w:r>
            <w:r>
              <w:t>.&gt;</w:t>
            </w:r>
          </w:p>
          <w:p w14:paraId="4DCE3CAA" w14:textId="7D87BFB1" w:rsidR="00D31EFD" w:rsidRDefault="00D31EFD" w:rsidP="00D31EFD">
            <w:pPr>
              <w:pStyle w:val="BluePontoonTableBullet"/>
            </w:pPr>
            <w:r>
              <w:t>Mechanism: &lt;Define the mechanism.&gt;</w:t>
            </w:r>
          </w:p>
          <w:p w14:paraId="379371EB" w14:textId="6F3A740E" w:rsidR="00D31EFD" w:rsidRDefault="00621CA8" w:rsidP="00D31EFD">
            <w:pPr>
              <w:pStyle w:val="BluePontoonTableBullet"/>
            </w:pPr>
            <w:r>
              <w:t>Timing</w:t>
            </w:r>
            <w:r w:rsidR="00D31EFD">
              <w:t xml:space="preserve">: &lt;Define the </w:t>
            </w:r>
            <w:r>
              <w:t>timing</w:t>
            </w:r>
            <w:r w:rsidR="00D31EFD">
              <w:t>.&gt;</w:t>
            </w:r>
          </w:p>
          <w:p w14:paraId="47264082" w14:textId="35F41D0D" w:rsidR="00D31EFD" w:rsidRDefault="00D31EFD" w:rsidP="00D31EFD">
            <w:pPr>
              <w:pStyle w:val="BluePontoonTableBullet"/>
            </w:pPr>
            <w:r>
              <w:t>Key Topics: &lt;List the topics or event desired outcome</w:t>
            </w:r>
            <w:r w:rsidR="00621CA8">
              <w:t>.</w:t>
            </w:r>
            <w:r>
              <w:t>&gt;</w:t>
            </w:r>
          </w:p>
        </w:tc>
      </w:tr>
      <w:tr w:rsidR="00D31EFD" w14:paraId="43B5021E" w14:textId="77777777" w:rsidTr="00D31EFD">
        <w:tc>
          <w:tcPr>
            <w:tcW w:w="915" w:type="pct"/>
          </w:tcPr>
          <w:p w14:paraId="1E806A28" w14:textId="77777777" w:rsidR="00D31EFD" w:rsidRPr="00466E16" w:rsidRDefault="00D31EFD" w:rsidP="00466E16">
            <w:pPr>
              <w:pStyle w:val="BluePontoonTable"/>
            </w:pPr>
            <w:r w:rsidRPr="00466E16">
              <w:t>Core Team Status</w:t>
            </w:r>
          </w:p>
        </w:tc>
        <w:tc>
          <w:tcPr>
            <w:tcW w:w="4085" w:type="pct"/>
          </w:tcPr>
          <w:p w14:paraId="3BE67E24" w14:textId="77777777" w:rsidR="00D31EFD" w:rsidRDefault="00D31EFD" w:rsidP="00D31EFD">
            <w:pPr>
              <w:pStyle w:val="BluePontoonTableBullet"/>
            </w:pPr>
            <w:r>
              <w:t xml:space="preserve">Owner: Project Manager </w:t>
            </w:r>
          </w:p>
          <w:p w14:paraId="54F4B9C0" w14:textId="2BFC39AB" w:rsidR="00D31EFD" w:rsidRDefault="00D31EFD" w:rsidP="00D31EFD">
            <w:pPr>
              <w:pStyle w:val="BluePontoonTableBullet"/>
            </w:pPr>
            <w:r>
              <w:t>Participants: Core Team</w:t>
            </w:r>
          </w:p>
          <w:p w14:paraId="65C97F9E" w14:textId="574D06F4" w:rsidR="00D31EFD" w:rsidRDefault="00D31EFD" w:rsidP="00D31EFD">
            <w:pPr>
              <w:pStyle w:val="BluePontoonTableBullet"/>
            </w:pPr>
            <w:r>
              <w:t>Mechanism: Face-to-face meeting</w:t>
            </w:r>
          </w:p>
          <w:p w14:paraId="43F61AD6" w14:textId="614AAA76" w:rsidR="00D31EFD" w:rsidRDefault="00621CA8" w:rsidP="00D31EFD">
            <w:pPr>
              <w:pStyle w:val="BluePontoonTableBullet"/>
            </w:pPr>
            <w:r>
              <w:t>Timing</w:t>
            </w:r>
            <w:r w:rsidR="00D31EFD">
              <w:t>: Weekly</w:t>
            </w:r>
          </w:p>
          <w:p w14:paraId="54CC7BC4" w14:textId="40FCC857" w:rsidR="00621CA8" w:rsidRDefault="00621CA8" w:rsidP="00D31EFD">
            <w:pPr>
              <w:pStyle w:val="BluePontoonTableBullet"/>
            </w:pPr>
            <w:r>
              <w:t>Key Topics:</w:t>
            </w:r>
          </w:p>
        </w:tc>
      </w:tr>
      <w:tr w:rsidR="00D31EFD" w14:paraId="59BD1F7D" w14:textId="77777777" w:rsidTr="00D31EFD">
        <w:tc>
          <w:tcPr>
            <w:tcW w:w="915" w:type="pct"/>
          </w:tcPr>
          <w:p w14:paraId="121F12AA" w14:textId="77777777" w:rsidR="00D31EFD" w:rsidRPr="00466E16" w:rsidRDefault="00D31EFD" w:rsidP="00466E16">
            <w:pPr>
              <w:pStyle w:val="BluePontoonTable"/>
            </w:pPr>
            <w:r w:rsidRPr="00466E16">
              <w:t>Sponsor Status</w:t>
            </w:r>
          </w:p>
        </w:tc>
        <w:tc>
          <w:tcPr>
            <w:tcW w:w="4085" w:type="pct"/>
          </w:tcPr>
          <w:p w14:paraId="07A2C7C6" w14:textId="60ECAE34" w:rsidR="00D31EFD" w:rsidRDefault="00CF23FC" w:rsidP="00D31EFD">
            <w:pPr>
              <w:pStyle w:val="BluePontoonTableBullet"/>
            </w:pPr>
            <w:r>
              <w:t xml:space="preserve">Owner: </w:t>
            </w:r>
            <w:r w:rsidR="00D31EFD">
              <w:t xml:space="preserve">Project Manager </w:t>
            </w:r>
          </w:p>
          <w:p w14:paraId="5B0B4497" w14:textId="78CFACAE" w:rsidR="00CF23FC" w:rsidRDefault="00CF23FC" w:rsidP="00D31EFD">
            <w:pPr>
              <w:pStyle w:val="BluePontoonTableBullet"/>
            </w:pPr>
            <w:r>
              <w:t>Participants: Project Sponsor</w:t>
            </w:r>
          </w:p>
          <w:p w14:paraId="66F2D712" w14:textId="478F6500" w:rsidR="00D31EFD" w:rsidRDefault="00CF23FC" w:rsidP="00D31EFD">
            <w:pPr>
              <w:pStyle w:val="BluePontoonTableBullet"/>
            </w:pPr>
            <w:r>
              <w:t xml:space="preserve">Mechanism: </w:t>
            </w:r>
            <w:r w:rsidR="00D31EFD">
              <w:t>Face-to-face meeting, with status report</w:t>
            </w:r>
          </w:p>
          <w:p w14:paraId="6D2F2944" w14:textId="7F8FF992" w:rsidR="00D31EFD" w:rsidRDefault="00621CA8" w:rsidP="00CF23FC">
            <w:pPr>
              <w:pStyle w:val="BluePontoonTableBullet"/>
            </w:pPr>
            <w:r>
              <w:t>Timing</w:t>
            </w:r>
            <w:r w:rsidR="00CF23FC">
              <w:t xml:space="preserve">: </w:t>
            </w:r>
            <w:r w:rsidR="00D31EFD">
              <w:t>Bi-weekly</w:t>
            </w:r>
          </w:p>
          <w:p w14:paraId="45B55CFD" w14:textId="454F10BC" w:rsidR="00621CA8" w:rsidRDefault="00621CA8" w:rsidP="00CF23FC">
            <w:pPr>
              <w:pStyle w:val="BluePontoonTableBullet"/>
            </w:pPr>
            <w:r>
              <w:t>Key Topics:</w:t>
            </w:r>
          </w:p>
        </w:tc>
      </w:tr>
      <w:tr w:rsidR="00D31EFD" w14:paraId="7474979F" w14:textId="77777777" w:rsidTr="00D31EFD">
        <w:tc>
          <w:tcPr>
            <w:tcW w:w="915" w:type="pct"/>
          </w:tcPr>
          <w:p w14:paraId="476DE67C" w14:textId="77777777" w:rsidR="00D31EFD" w:rsidRPr="00466E16" w:rsidRDefault="00D31EFD" w:rsidP="00466E16">
            <w:pPr>
              <w:pStyle w:val="BluePontoonTable"/>
            </w:pPr>
            <w:r w:rsidRPr="00466E16">
              <w:t>Executive Sponsor Status</w:t>
            </w:r>
          </w:p>
        </w:tc>
        <w:tc>
          <w:tcPr>
            <w:tcW w:w="4085" w:type="pct"/>
          </w:tcPr>
          <w:p w14:paraId="405CB2A3" w14:textId="4FFE811F" w:rsidR="00D31EFD" w:rsidRDefault="00CF23FC" w:rsidP="00CF23FC">
            <w:pPr>
              <w:pStyle w:val="BluePontoonTableBullet"/>
            </w:pPr>
            <w:r>
              <w:t xml:space="preserve">Owner: </w:t>
            </w:r>
            <w:r w:rsidR="00D31EFD">
              <w:t xml:space="preserve">Project Manager </w:t>
            </w:r>
          </w:p>
          <w:p w14:paraId="0C543166" w14:textId="7DBCD32E" w:rsidR="00CF23FC" w:rsidRDefault="00CF23FC" w:rsidP="00CF23FC">
            <w:pPr>
              <w:pStyle w:val="BluePontoonTableBullet"/>
            </w:pPr>
            <w:r>
              <w:t>Participants: Executive Sponsor</w:t>
            </w:r>
          </w:p>
          <w:p w14:paraId="3BA7FB60" w14:textId="1F2C4C96" w:rsidR="00D31EFD" w:rsidRDefault="00CF23FC" w:rsidP="00CF23FC">
            <w:pPr>
              <w:pStyle w:val="BluePontoonTableBullet"/>
            </w:pPr>
            <w:r>
              <w:t xml:space="preserve">Mechanism: </w:t>
            </w:r>
            <w:r w:rsidR="00D31EFD">
              <w:t>Email summarizing milestone status, major open issues, scope changes</w:t>
            </w:r>
          </w:p>
          <w:p w14:paraId="4B3C3D51" w14:textId="7AFE8E9A" w:rsidR="00D31EFD" w:rsidRDefault="00621CA8" w:rsidP="00CF23FC">
            <w:pPr>
              <w:pStyle w:val="BluePontoonTableBullet"/>
            </w:pPr>
            <w:r>
              <w:t>Timing</w:t>
            </w:r>
            <w:r w:rsidR="00CF23FC">
              <w:t xml:space="preserve">: </w:t>
            </w:r>
            <w:r w:rsidR="00D31EFD">
              <w:t>Monthly</w:t>
            </w:r>
          </w:p>
          <w:p w14:paraId="20479039" w14:textId="61091EEC" w:rsidR="00621CA8" w:rsidRDefault="00621CA8" w:rsidP="00CF23FC">
            <w:pPr>
              <w:pStyle w:val="BluePontoonTableBullet"/>
            </w:pPr>
            <w:r>
              <w:t>Key Topics:</w:t>
            </w:r>
          </w:p>
        </w:tc>
      </w:tr>
      <w:tr w:rsidR="00D31EFD" w14:paraId="7AF508BA" w14:textId="77777777" w:rsidTr="00D31EFD">
        <w:tc>
          <w:tcPr>
            <w:tcW w:w="915" w:type="pct"/>
          </w:tcPr>
          <w:p w14:paraId="37E9A274" w14:textId="77777777" w:rsidR="00D31EFD" w:rsidRDefault="00D31EFD" w:rsidP="00466E16">
            <w:pPr>
              <w:pStyle w:val="BluePontoonTable"/>
            </w:pPr>
            <w:r>
              <w:t>&lt;Insert new rows here&gt;</w:t>
            </w:r>
          </w:p>
        </w:tc>
        <w:tc>
          <w:tcPr>
            <w:tcW w:w="4085" w:type="pct"/>
          </w:tcPr>
          <w:p w14:paraId="213B4C91" w14:textId="77777777" w:rsidR="00D31EFD" w:rsidRDefault="00D31EFD" w:rsidP="00CF23FC">
            <w:pPr>
              <w:pStyle w:val="BluePontoonTableBullet"/>
            </w:pPr>
          </w:p>
        </w:tc>
      </w:tr>
    </w:tbl>
    <w:bookmarkEnd w:id="54"/>
    <w:p w14:paraId="255CAE4D" w14:textId="1A0A9A24" w:rsidR="000759F7" w:rsidRDefault="000759F7" w:rsidP="000759F7">
      <w:pPr>
        <w:pStyle w:val="BluePontoonBody"/>
      </w:pPr>
      <w:r>
        <w:t>Additional Comments:</w:t>
      </w:r>
    </w:p>
    <w:p w14:paraId="4CE4F446" w14:textId="77777777" w:rsidR="00923172" w:rsidRPr="004272EA" w:rsidRDefault="00923172" w:rsidP="00923172">
      <w:pPr>
        <w:pStyle w:val="BluePontoonBody"/>
      </w:pPr>
      <w:r>
        <w:t>&lt;start typing&gt;</w:t>
      </w:r>
    </w:p>
    <w:p w14:paraId="6F9774A5" w14:textId="77777777" w:rsidR="000759F7" w:rsidRDefault="000759F7" w:rsidP="000759F7">
      <w:pPr>
        <w:pStyle w:val="BluePontoonBody"/>
      </w:pPr>
    </w:p>
    <w:p w14:paraId="2062D262" w14:textId="2DD6AA11" w:rsidR="000759F7" w:rsidRDefault="000759F7" w:rsidP="000759F7">
      <w:pPr>
        <w:pStyle w:val="Heading3"/>
      </w:pPr>
      <w:bookmarkStart w:id="55" w:name="_Toc143413925"/>
      <w:bookmarkStart w:id="56" w:name="_Toc146006218"/>
      <w:bookmarkStart w:id="57" w:name="_Toc164010361"/>
      <w:bookmarkStart w:id="58" w:name="_Toc464033357"/>
      <w:bookmarkStart w:id="59" w:name="_Toc58927465"/>
      <w:r>
        <w:t>8.2 Working Sessions, Kick-Off, &amp; Close-Out</w:t>
      </w:r>
      <w:bookmarkEnd w:id="55"/>
      <w:bookmarkEnd w:id="56"/>
      <w:bookmarkEnd w:id="57"/>
      <w:bookmarkEnd w:id="58"/>
      <w:bookmarkEnd w:id="59"/>
    </w:p>
    <w:tbl>
      <w:tblPr>
        <w:tblW w:w="4816" w:type="pct"/>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774"/>
        <w:gridCol w:w="7920"/>
      </w:tblGrid>
      <w:tr w:rsidR="008D0257" w14:paraId="2BF0328B" w14:textId="77777777" w:rsidTr="008D0257">
        <w:trPr>
          <w:tblHeader/>
        </w:trPr>
        <w:tc>
          <w:tcPr>
            <w:tcW w:w="915" w:type="pct"/>
            <w:shd w:val="pct5" w:color="auto" w:fill="auto"/>
          </w:tcPr>
          <w:p w14:paraId="71A9A26E" w14:textId="77777777" w:rsidR="008D0257" w:rsidRPr="00466E16" w:rsidRDefault="008D0257" w:rsidP="008D0257">
            <w:pPr>
              <w:pStyle w:val="BluePontoonTableHeading"/>
            </w:pPr>
            <w:bookmarkStart w:id="60" w:name="_Hlk58937136"/>
            <w:r w:rsidRPr="00466E16">
              <w:t>Event</w:t>
            </w:r>
          </w:p>
        </w:tc>
        <w:tc>
          <w:tcPr>
            <w:tcW w:w="4085" w:type="pct"/>
            <w:shd w:val="pct5" w:color="auto" w:fill="auto"/>
          </w:tcPr>
          <w:p w14:paraId="13C94888" w14:textId="77777777" w:rsidR="008D0257" w:rsidRPr="00466E16" w:rsidRDefault="008D0257" w:rsidP="008D0257">
            <w:pPr>
              <w:pStyle w:val="BluePontoonTableHeading"/>
            </w:pPr>
            <w:r>
              <w:t>Logistics</w:t>
            </w:r>
          </w:p>
        </w:tc>
      </w:tr>
      <w:tr w:rsidR="008D0257" w14:paraId="43FBB28F" w14:textId="77777777" w:rsidTr="008D0257">
        <w:tc>
          <w:tcPr>
            <w:tcW w:w="915" w:type="pct"/>
          </w:tcPr>
          <w:p w14:paraId="38CFCD9F" w14:textId="77777777" w:rsidR="008D0257" w:rsidRPr="00466E16" w:rsidRDefault="008D0257" w:rsidP="008D0257">
            <w:pPr>
              <w:pStyle w:val="BluePontoonTable"/>
            </w:pPr>
            <w:r w:rsidRPr="00466E16">
              <w:t>&lt;Event&gt;</w:t>
            </w:r>
          </w:p>
        </w:tc>
        <w:tc>
          <w:tcPr>
            <w:tcW w:w="4085" w:type="pct"/>
          </w:tcPr>
          <w:p w14:paraId="17101F69" w14:textId="77777777" w:rsidR="008D0257" w:rsidRDefault="008D0257" w:rsidP="008D0257">
            <w:pPr>
              <w:pStyle w:val="BluePontoonTableBullet"/>
            </w:pPr>
            <w:r>
              <w:t>Owner: &lt;Identify the person responsible for the event.&gt;</w:t>
            </w:r>
          </w:p>
          <w:p w14:paraId="6091C008" w14:textId="77777777" w:rsidR="008D0257" w:rsidRDefault="008D0257" w:rsidP="008D0257">
            <w:pPr>
              <w:pStyle w:val="BluePontoonTableBullet"/>
            </w:pPr>
            <w:r>
              <w:t>Participants: &lt;List the participants; exclude the owner.&gt;</w:t>
            </w:r>
          </w:p>
          <w:p w14:paraId="5280D849" w14:textId="77777777" w:rsidR="008D0257" w:rsidRDefault="008D0257" w:rsidP="008D0257">
            <w:pPr>
              <w:pStyle w:val="BluePontoonTableBullet"/>
            </w:pPr>
            <w:r>
              <w:t>Mechanism: &lt;Define the mechanism.&gt;</w:t>
            </w:r>
          </w:p>
          <w:p w14:paraId="33F63925" w14:textId="4B9C9335" w:rsidR="008D0257" w:rsidRDefault="00621CA8" w:rsidP="008D0257">
            <w:pPr>
              <w:pStyle w:val="BluePontoonTableBullet"/>
            </w:pPr>
            <w:r>
              <w:t>Timing</w:t>
            </w:r>
            <w:r w:rsidR="008D0257">
              <w:t xml:space="preserve">: &lt;Define the </w:t>
            </w:r>
            <w:r>
              <w:t>timing</w:t>
            </w:r>
            <w:r w:rsidR="008D0257">
              <w:t>.&gt;</w:t>
            </w:r>
          </w:p>
          <w:p w14:paraId="07FB0501" w14:textId="710B42FA" w:rsidR="008D0257" w:rsidRDefault="008D0257" w:rsidP="008D0257">
            <w:pPr>
              <w:pStyle w:val="BluePontoonTableBullet"/>
            </w:pPr>
            <w:r>
              <w:t>Key Topics: &lt;List the topics or event desired outcome</w:t>
            </w:r>
            <w:r w:rsidR="00621CA8">
              <w:t>.</w:t>
            </w:r>
            <w:r>
              <w:t>&gt;</w:t>
            </w:r>
          </w:p>
        </w:tc>
      </w:tr>
      <w:tr w:rsidR="008D0257" w14:paraId="654776F7" w14:textId="77777777" w:rsidTr="008D0257">
        <w:tc>
          <w:tcPr>
            <w:tcW w:w="915" w:type="pct"/>
          </w:tcPr>
          <w:p w14:paraId="29FDDE75" w14:textId="56277935" w:rsidR="008D0257" w:rsidRPr="00466E16" w:rsidRDefault="008D0257" w:rsidP="008D0257">
            <w:pPr>
              <w:pStyle w:val="BluePontoonTable"/>
            </w:pPr>
            <w:r>
              <w:t>Project Kick-Off: Core Team</w:t>
            </w:r>
          </w:p>
        </w:tc>
        <w:tc>
          <w:tcPr>
            <w:tcW w:w="4085" w:type="pct"/>
          </w:tcPr>
          <w:p w14:paraId="39D0345B" w14:textId="744FF264" w:rsidR="008D0257" w:rsidRDefault="008D0257" w:rsidP="008D0257">
            <w:pPr>
              <w:pStyle w:val="BluePontoonTableBullet"/>
            </w:pPr>
            <w:r>
              <w:t>Owner: Project Manager</w:t>
            </w:r>
          </w:p>
          <w:p w14:paraId="037551EA" w14:textId="5C7DFBED" w:rsidR="008D0257" w:rsidRDefault="008D0257" w:rsidP="008D0257">
            <w:pPr>
              <w:pStyle w:val="BluePontoonTableBullet"/>
            </w:pPr>
            <w:r>
              <w:t>Participants: Core Team</w:t>
            </w:r>
          </w:p>
          <w:p w14:paraId="46D44317" w14:textId="6A4016BB" w:rsidR="008D0257" w:rsidRDefault="008D0257" w:rsidP="008D0257">
            <w:pPr>
              <w:pStyle w:val="BluePontoonTableBullet"/>
            </w:pPr>
            <w:r>
              <w:t>Mechanism: Face-to-face meeting</w:t>
            </w:r>
          </w:p>
          <w:p w14:paraId="581EB553" w14:textId="3BE5A5A4" w:rsidR="008D0257" w:rsidRDefault="00621CA8" w:rsidP="008D0257">
            <w:pPr>
              <w:pStyle w:val="BluePontoonTableBullet"/>
            </w:pPr>
            <w:r>
              <w:t>Timing</w:t>
            </w:r>
            <w:r w:rsidR="008D0257">
              <w:t>: At the Project Kick-Off</w:t>
            </w:r>
          </w:p>
          <w:p w14:paraId="5FC9AAFB" w14:textId="77777777" w:rsidR="008D0257" w:rsidRDefault="008D0257" w:rsidP="008D0257">
            <w:pPr>
              <w:pStyle w:val="BluePontoonTableBullet"/>
            </w:pPr>
            <w:r>
              <w:t xml:space="preserve">Key Topics: </w:t>
            </w:r>
          </w:p>
          <w:p w14:paraId="56B138B9" w14:textId="77777777" w:rsidR="008D0257" w:rsidRPr="008D0257" w:rsidRDefault="008D0257" w:rsidP="008D0257">
            <w:pPr>
              <w:pStyle w:val="BluePontoonTableIndentBullet"/>
            </w:pPr>
            <w:r w:rsidRPr="008D0257">
              <w:t>Begin to build core team</w:t>
            </w:r>
          </w:p>
          <w:p w14:paraId="67D9ED5E" w14:textId="77777777" w:rsidR="008D0257" w:rsidRPr="008D0257" w:rsidRDefault="008D0257" w:rsidP="008D0257">
            <w:pPr>
              <w:pStyle w:val="BluePontoonTableBullet"/>
              <w:numPr>
                <w:ilvl w:val="1"/>
                <w:numId w:val="29"/>
              </w:numPr>
            </w:pPr>
            <w:r w:rsidRPr="008D0257">
              <w:t>Define team charter, responsibilities, and deliverables</w:t>
            </w:r>
          </w:p>
          <w:p w14:paraId="7515ED8F" w14:textId="2E741906" w:rsidR="008D0257" w:rsidRDefault="008D0257" w:rsidP="008D0257">
            <w:pPr>
              <w:pStyle w:val="BluePontoonTableBullet"/>
              <w:numPr>
                <w:ilvl w:val="1"/>
                <w:numId w:val="29"/>
              </w:numPr>
            </w:pPr>
            <w:r w:rsidRPr="008D0257">
              <w:t>Begin to</w:t>
            </w:r>
            <w:r>
              <w:t xml:space="preserve"> identify project issues</w:t>
            </w:r>
          </w:p>
        </w:tc>
      </w:tr>
      <w:tr w:rsidR="008D0257" w14:paraId="26370909" w14:textId="77777777" w:rsidTr="008D0257">
        <w:tc>
          <w:tcPr>
            <w:tcW w:w="915" w:type="pct"/>
          </w:tcPr>
          <w:p w14:paraId="01ABD0DA" w14:textId="4C9ADD03" w:rsidR="008D0257" w:rsidRPr="00466E16" w:rsidRDefault="008D0257" w:rsidP="008D0257">
            <w:pPr>
              <w:pStyle w:val="BluePontoonTable"/>
            </w:pPr>
            <w:r>
              <w:t>Working Sessions</w:t>
            </w:r>
          </w:p>
        </w:tc>
        <w:tc>
          <w:tcPr>
            <w:tcW w:w="4085" w:type="pct"/>
          </w:tcPr>
          <w:p w14:paraId="1F3CB2AD" w14:textId="0EA86DE9" w:rsidR="008D0257" w:rsidRDefault="008D0257" w:rsidP="008D0257">
            <w:pPr>
              <w:pStyle w:val="BluePontoonTableBullet"/>
            </w:pPr>
            <w:r>
              <w:t>Owner: Project Manager</w:t>
            </w:r>
          </w:p>
          <w:p w14:paraId="769F4CA5" w14:textId="1430B2BE" w:rsidR="008D0257" w:rsidRDefault="008D0257" w:rsidP="008D0257">
            <w:pPr>
              <w:pStyle w:val="BluePontoonTableBullet"/>
            </w:pPr>
            <w:r>
              <w:t xml:space="preserve">Participants: </w:t>
            </w:r>
            <w:r w:rsidR="00BE6A6B">
              <w:t>Core Team</w:t>
            </w:r>
          </w:p>
          <w:p w14:paraId="584C3FD0" w14:textId="6CE4EFB9" w:rsidR="008D0257" w:rsidRDefault="008D0257" w:rsidP="008D0257">
            <w:pPr>
              <w:pStyle w:val="BluePontoonTableBullet"/>
            </w:pPr>
            <w:r>
              <w:t xml:space="preserve">Mechanism: </w:t>
            </w:r>
            <w:r w:rsidR="00BE6A6B">
              <w:t>Face-to-face meeting</w:t>
            </w:r>
          </w:p>
          <w:p w14:paraId="003901BB" w14:textId="605E5050" w:rsidR="008D0257" w:rsidRDefault="00621CA8" w:rsidP="008D0257">
            <w:pPr>
              <w:pStyle w:val="BluePontoonTableBullet"/>
            </w:pPr>
            <w:r>
              <w:t>Timing</w:t>
            </w:r>
            <w:r w:rsidR="008D0257">
              <w:t xml:space="preserve">: </w:t>
            </w:r>
            <w:r w:rsidR="00BE6A6B">
              <w:t>As needed</w:t>
            </w:r>
          </w:p>
          <w:p w14:paraId="2D6EEEA5" w14:textId="77777777" w:rsidR="008D0257" w:rsidRDefault="008D0257" w:rsidP="008D0257">
            <w:pPr>
              <w:pStyle w:val="BluePontoonTableBullet"/>
            </w:pPr>
            <w:r>
              <w:t xml:space="preserve">Key Topics: </w:t>
            </w:r>
          </w:p>
          <w:p w14:paraId="266A78AD" w14:textId="77777777" w:rsidR="00BE6A6B" w:rsidRDefault="00BE6A6B" w:rsidP="00BE6A6B">
            <w:pPr>
              <w:pStyle w:val="BluePontoonTableIndentBullet"/>
            </w:pPr>
            <w:r>
              <w:t>Collaborate on project deliverables</w:t>
            </w:r>
          </w:p>
          <w:p w14:paraId="5F2193FC" w14:textId="5DA43D1E" w:rsidR="00BE6A6B" w:rsidRDefault="00BE6A6B" w:rsidP="00BE6A6B">
            <w:pPr>
              <w:pStyle w:val="BluePontoonTableIndentBullet"/>
            </w:pPr>
            <w:r>
              <w:t>Address open issues</w:t>
            </w:r>
          </w:p>
        </w:tc>
      </w:tr>
      <w:tr w:rsidR="008D0257" w14:paraId="15386F7E" w14:textId="77777777" w:rsidTr="008D0257">
        <w:tc>
          <w:tcPr>
            <w:tcW w:w="915" w:type="pct"/>
          </w:tcPr>
          <w:p w14:paraId="2862539F" w14:textId="1307C1EA" w:rsidR="008D0257" w:rsidRPr="00466E16" w:rsidRDefault="008D0257" w:rsidP="008D0257">
            <w:pPr>
              <w:pStyle w:val="BluePontoonTable"/>
            </w:pPr>
            <w:r>
              <w:t>Project Close-Out</w:t>
            </w:r>
          </w:p>
        </w:tc>
        <w:tc>
          <w:tcPr>
            <w:tcW w:w="4085" w:type="pct"/>
          </w:tcPr>
          <w:p w14:paraId="06E7DFCB" w14:textId="1E42BC3A" w:rsidR="008D0257" w:rsidRDefault="008D0257" w:rsidP="008D0257">
            <w:pPr>
              <w:pStyle w:val="BluePontoonTableBullet"/>
            </w:pPr>
            <w:r>
              <w:t xml:space="preserve">Owner: </w:t>
            </w:r>
            <w:r w:rsidR="00BE6A6B">
              <w:t>Project Manager</w:t>
            </w:r>
          </w:p>
          <w:p w14:paraId="08813089" w14:textId="20A41773" w:rsidR="008D0257" w:rsidRDefault="008D0257" w:rsidP="008D0257">
            <w:pPr>
              <w:pStyle w:val="BluePontoonTableBullet"/>
            </w:pPr>
            <w:r>
              <w:t xml:space="preserve">Participants: </w:t>
            </w:r>
            <w:r w:rsidR="00BE6A6B">
              <w:t>Core Team</w:t>
            </w:r>
          </w:p>
          <w:p w14:paraId="5F2FBDAD" w14:textId="5B4E479B" w:rsidR="008D0257" w:rsidRDefault="008D0257" w:rsidP="008D0257">
            <w:pPr>
              <w:pStyle w:val="BluePontoonTableBullet"/>
            </w:pPr>
            <w:r>
              <w:t xml:space="preserve">Mechanism: </w:t>
            </w:r>
            <w:r w:rsidR="00BE6A6B">
              <w:t>Face-to-face meeting</w:t>
            </w:r>
          </w:p>
          <w:p w14:paraId="458C81BF" w14:textId="2E9CAD6E" w:rsidR="008D0257" w:rsidRDefault="00621CA8" w:rsidP="008D0257">
            <w:pPr>
              <w:pStyle w:val="BluePontoonTableBullet"/>
            </w:pPr>
            <w:r>
              <w:t>Timing</w:t>
            </w:r>
            <w:r w:rsidR="008D0257">
              <w:t xml:space="preserve">: </w:t>
            </w:r>
            <w:r w:rsidR="00BE6A6B">
              <w:t>At the end of the project</w:t>
            </w:r>
          </w:p>
          <w:p w14:paraId="407C5B78" w14:textId="77777777" w:rsidR="008D0257" w:rsidRDefault="008D0257" w:rsidP="008D0257">
            <w:pPr>
              <w:pStyle w:val="BluePontoonTableBullet"/>
            </w:pPr>
            <w:r>
              <w:t xml:space="preserve">Key Topics: </w:t>
            </w:r>
          </w:p>
          <w:p w14:paraId="7DCDE242" w14:textId="77777777" w:rsidR="00BE6A6B" w:rsidRDefault="00BE6A6B" w:rsidP="00BE6A6B">
            <w:pPr>
              <w:pStyle w:val="BluePontoonTableIndentBullet"/>
            </w:pPr>
            <w:r>
              <w:t>Review remaining open issues and assign final responsibility</w:t>
            </w:r>
          </w:p>
          <w:p w14:paraId="5E6DEBBF" w14:textId="77777777" w:rsidR="00BE6A6B" w:rsidRDefault="00BE6A6B" w:rsidP="00BE6A6B">
            <w:pPr>
              <w:pStyle w:val="BluePontoonTableIndentBullet"/>
            </w:pPr>
            <w:r>
              <w:t>Identify lessons learned and best practices to be shared</w:t>
            </w:r>
          </w:p>
          <w:p w14:paraId="4C91ECDB" w14:textId="39F9DC46" w:rsidR="00BE6A6B" w:rsidRDefault="00BE6A6B" w:rsidP="00BE6A6B">
            <w:pPr>
              <w:pStyle w:val="BluePontoonTableIndentBullet"/>
            </w:pPr>
            <w:r>
              <w:t>Thank the team</w:t>
            </w:r>
          </w:p>
        </w:tc>
      </w:tr>
      <w:tr w:rsidR="008D0257" w14:paraId="3652C67E" w14:textId="77777777" w:rsidTr="008D0257">
        <w:tc>
          <w:tcPr>
            <w:tcW w:w="915" w:type="pct"/>
          </w:tcPr>
          <w:p w14:paraId="3119F7C3" w14:textId="77777777" w:rsidR="008D0257" w:rsidRDefault="008D0257" w:rsidP="008D0257">
            <w:pPr>
              <w:pStyle w:val="BluePontoonTable"/>
            </w:pPr>
            <w:r>
              <w:t>&lt;Insert new rows here&gt;</w:t>
            </w:r>
          </w:p>
        </w:tc>
        <w:tc>
          <w:tcPr>
            <w:tcW w:w="4085" w:type="pct"/>
          </w:tcPr>
          <w:p w14:paraId="4C42B627" w14:textId="77777777" w:rsidR="008D0257" w:rsidRDefault="008D0257" w:rsidP="008D0257">
            <w:pPr>
              <w:pStyle w:val="BluePontoonTableBullet"/>
            </w:pPr>
          </w:p>
        </w:tc>
      </w:tr>
    </w:tbl>
    <w:p w14:paraId="4C4F749D" w14:textId="1D21F4D7" w:rsidR="000759F7" w:rsidRDefault="000759F7" w:rsidP="000759F7">
      <w:pPr>
        <w:pStyle w:val="BluePontoonBody"/>
      </w:pPr>
      <w:bookmarkStart w:id="61" w:name="_Toc143413926"/>
      <w:bookmarkStart w:id="62" w:name="_Toc146006219"/>
      <w:bookmarkEnd w:id="60"/>
      <w:r>
        <w:t>Additional Comments:</w:t>
      </w:r>
    </w:p>
    <w:p w14:paraId="25285604" w14:textId="77777777" w:rsidR="00923172" w:rsidRPr="004272EA" w:rsidRDefault="00923172" w:rsidP="00923172">
      <w:pPr>
        <w:pStyle w:val="BluePontoonBody"/>
      </w:pPr>
      <w:r>
        <w:t>&lt;start typing&gt;</w:t>
      </w:r>
    </w:p>
    <w:p w14:paraId="1F39930A" w14:textId="77777777" w:rsidR="000759F7" w:rsidRDefault="000759F7" w:rsidP="000759F7">
      <w:pPr>
        <w:pStyle w:val="BluePontoonBody"/>
      </w:pPr>
    </w:p>
    <w:p w14:paraId="7ECA9E9A" w14:textId="7FD1A455" w:rsidR="000759F7" w:rsidRDefault="000759F7" w:rsidP="000759F7">
      <w:pPr>
        <w:pStyle w:val="Heading3"/>
      </w:pPr>
      <w:bookmarkStart w:id="63" w:name="_Toc164010362"/>
      <w:bookmarkStart w:id="64" w:name="_Toc464033358"/>
      <w:bookmarkStart w:id="65" w:name="_Toc58927466"/>
      <w:r>
        <w:lastRenderedPageBreak/>
        <w:t>8.3 Review, Approval &amp; Sign-Off</w:t>
      </w:r>
      <w:bookmarkEnd w:id="61"/>
      <w:bookmarkEnd w:id="62"/>
      <w:bookmarkEnd w:id="63"/>
      <w:bookmarkEnd w:id="64"/>
      <w:bookmarkEnd w:id="65"/>
    </w:p>
    <w:tbl>
      <w:tblPr>
        <w:tblW w:w="4816" w:type="pct"/>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774"/>
        <w:gridCol w:w="7920"/>
      </w:tblGrid>
      <w:tr w:rsidR="00BE6A6B" w14:paraId="4B489369" w14:textId="77777777" w:rsidTr="006F68CB">
        <w:trPr>
          <w:tblHeader/>
        </w:trPr>
        <w:tc>
          <w:tcPr>
            <w:tcW w:w="915" w:type="pct"/>
            <w:shd w:val="pct5" w:color="auto" w:fill="auto"/>
          </w:tcPr>
          <w:p w14:paraId="627F3CF1" w14:textId="77777777" w:rsidR="00BE6A6B" w:rsidRPr="00466E16" w:rsidRDefault="00BE6A6B" w:rsidP="006F68CB">
            <w:pPr>
              <w:pStyle w:val="BluePontoonTableHeading"/>
            </w:pPr>
            <w:bookmarkStart w:id="66" w:name="_Hlk58937164"/>
            <w:r w:rsidRPr="00466E16">
              <w:t>Event</w:t>
            </w:r>
          </w:p>
        </w:tc>
        <w:tc>
          <w:tcPr>
            <w:tcW w:w="4085" w:type="pct"/>
            <w:shd w:val="pct5" w:color="auto" w:fill="auto"/>
          </w:tcPr>
          <w:p w14:paraId="4651CD94" w14:textId="77777777" w:rsidR="00BE6A6B" w:rsidRPr="00466E16" w:rsidRDefault="00BE6A6B" w:rsidP="006F68CB">
            <w:pPr>
              <w:pStyle w:val="BluePontoonTableHeading"/>
            </w:pPr>
            <w:r>
              <w:t>Logistics</w:t>
            </w:r>
          </w:p>
        </w:tc>
      </w:tr>
      <w:tr w:rsidR="00BE6A6B" w14:paraId="7BFDEE99" w14:textId="77777777" w:rsidTr="006F68CB">
        <w:tc>
          <w:tcPr>
            <w:tcW w:w="915" w:type="pct"/>
          </w:tcPr>
          <w:p w14:paraId="3A4C0B85" w14:textId="77777777" w:rsidR="00BE6A6B" w:rsidRPr="00466E16" w:rsidRDefault="00BE6A6B" w:rsidP="006F68CB">
            <w:pPr>
              <w:pStyle w:val="BluePontoonTable"/>
            </w:pPr>
            <w:r w:rsidRPr="00466E16">
              <w:t>&lt;Event&gt;</w:t>
            </w:r>
          </w:p>
        </w:tc>
        <w:tc>
          <w:tcPr>
            <w:tcW w:w="4085" w:type="pct"/>
          </w:tcPr>
          <w:p w14:paraId="1262C822" w14:textId="77777777" w:rsidR="00BE6A6B" w:rsidRDefault="00BE6A6B" w:rsidP="006F68CB">
            <w:pPr>
              <w:pStyle w:val="BluePontoonTableBullet"/>
            </w:pPr>
            <w:r>
              <w:t>Owner: &lt;Identify the person responsible for the event.&gt;</w:t>
            </w:r>
          </w:p>
          <w:p w14:paraId="72A47985" w14:textId="77777777" w:rsidR="00BE6A6B" w:rsidRDefault="00BE6A6B" w:rsidP="006F68CB">
            <w:pPr>
              <w:pStyle w:val="BluePontoonTableBullet"/>
            </w:pPr>
            <w:r>
              <w:t>Participants: &lt;List the participants; exclude the owner.&gt;</w:t>
            </w:r>
          </w:p>
          <w:p w14:paraId="2AD6D3DC" w14:textId="77777777" w:rsidR="00BE6A6B" w:rsidRDefault="00BE6A6B" w:rsidP="006F68CB">
            <w:pPr>
              <w:pStyle w:val="BluePontoonTableBullet"/>
            </w:pPr>
            <w:r>
              <w:t>Mechanism: &lt;Define the mechanism.&gt;</w:t>
            </w:r>
          </w:p>
          <w:p w14:paraId="0E8A722C" w14:textId="4A2D9B7D" w:rsidR="00BE6A6B" w:rsidRDefault="00621CA8" w:rsidP="006F68CB">
            <w:pPr>
              <w:pStyle w:val="BluePontoonTableBullet"/>
            </w:pPr>
            <w:r>
              <w:t>Timing</w:t>
            </w:r>
            <w:r w:rsidR="00BE6A6B">
              <w:t xml:space="preserve">: &lt;Define the </w:t>
            </w:r>
            <w:r>
              <w:t>timing</w:t>
            </w:r>
            <w:r w:rsidR="00BE6A6B">
              <w:t>.&gt;</w:t>
            </w:r>
          </w:p>
          <w:p w14:paraId="704AADE4" w14:textId="63A5B029" w:rsidR="00BE6A6B" w:rsidRDefault="00BE6A6B" w:rsidP="006F68CB">
            <w:pPr>
              <w:pStyle w:val="BluePontoonTableBullet"/>
            </w:pPr>
            <w:r>
              <w:t>Key Topics: &lt;List the topics or event desired outcome</w:t>
            </w:r>
            <w:r w:rsidR="00621CA8">
              <w:t>.</w:t>
            </w:r>
            <w:r>
              <w:t>&gt;</w:t>
            </w:r>
          </w:p>
        </w:tc>
      </w:tr>
      <w:tr w:rsidR="00BE6A6B" w14:paraId="6341CCA2" w14:textId="77777777" w:rsidTr="006F68CB">
        <w:tc>
          <w:tcPr>
            <w:tcW w:w="915" w:type="pct"/>
          </w:tcPr>
          <w:p w14:paraId="57B75DA4" w14:textId="60636EBE" w:rsidR="00BE6A6B" w:rsidRPr="00466E16" w:rsidRDefault="00AD4477" w:rsidP="006F68CB">
            <w:pPr>
              <w:pStyle w:val="BluePontoonTable"/>
            </w:pPr>
            <w:r>
              <w:t>Project Planning Approval</w:t>
            </w:r>
          </w:p>
        </w:tc>
        <w:tc>
          <w:tcPr>
            <w:tcW w:w="4085" w:type="pct"/>
          </w:tcPr>
          <w:p w14:paraId="69DD4EC2" w14:textId="31A80D82" w:rsidR="00AD4477" w:rsidRDefault="00AD4477" w:rsidP="00AD4477">
            <w:pPr>
              <w:pStyle w:val="BluePontoonTableBullet"/>
            </w:pPr>
            <w:r>
              <w:t>Owner: Project Manager</w:t>
            </w:r>
          </w:p>
          <w:p w14:paraId="6A236202" w14:textId="687C65B2" w:rsidR="00AD4477" w:rsidRDefault="00AD4477" w:rsidP="00AD4477">
            <w:pPr>
              <w:pStyle w:val="BluePontoonTableBullet"/>
            </w:pPr>
            <w:r>
              <w:t>Participants: Project Sponsor</w:t>
            </w:r>
          </w:p>
          <w:p w14:paraId="6A73D864" w14:textId="64139805" w:rsidR="00AD4477" w:rsidRDefault="00AD4477" w:rsidP="00AD4477">
            <w:pPr>
              <w:pStyle w:val="BluePontoonTableBullet"/>
            </w:pPr>
            <w:r>
              <w:t>Mechanism: Face-to-face meeting</w:t>
            </w:r>
          </w:p>
          <w:p w14:paraId="79416338" w14:textId="7D76CC01" w:rsidR="00AD4477" w:rsidRDefault="00621CA8" w:rsidP="00AD4477">
            <w:pPr>
              <w:pStyle w:val="BluePontoonTableBullet"/>
            </w:pPr>
            <w:r>
              <w:t>Timing</w:t>
            </w:r>
            <w:r w:rsidR="00AD4477">
              <w:t>: A</w:t>
            </w:r>
            <w:r w:rsidR="00CD420E">
              <w:t>t</w:t>
            </w:r>
            <w:r w:rsidR="00AD4477">
              <w:t xml:space="preserve"> the completion of the plans</w:t>
            </w:r>
          </w:p>
          <w:p w14:paraId="59C12F56" w14:textId="0DE1EAA3" w:rsidR="00AD4477" w:rsidRDefault="00AD4477" w:rsidP="00621CA8">
            <w:pPr>
              <w:pStyle w:val="BluePontoonTableBullet"/>
            </w:pPr>
            <w:r>
              <w:t>Key Topics:</w:t>
            </w:r>
            <w:r w:rsidR="00621CA8">
              <w:t xml:space="preserve"> </w:t>
            </w:r>
            <w:r>
              <w:t>Review and approve the Project Strategy, Schedule, and Budget</w:t>
            </w:r>
          </w:p>
        </w:tc>
      </w:tr>
      <w:tr w:rsidR="00BE6A6B" w14:paraId="7356B96A" w14:textId="77777777" w:rsidTr="006F68CB">
        <w:tc>
          <w:tcPr>
            <w:tcW w:w="915" w:type="pct"/>
          </w:tcPr>
          <w:p w14:paraId="6E544D3F" w14:textId="0086BAAC" w:rsidR="00BE6A6B" w:rsidRPr="00466E16" w:rsidRDefault="00AD4477" w:rsidP="006F68CB">
            <w:pPr>
              <w:pStyle w:val="BluePontoonTable"/>
            </w:pPr>
            <w:r>
              <w:t>Gate Review</w:t>
            </w:r>
          </w:p>
        </w:tc>
        <w:tc>
          <w:tcPr>
            <w:tcW w:w="4085" w:type="pct"/>
          </w:tcPr>
          <w:p w14:paraId="752FE6FC" w14:textId="35C33B25" w:rsidR="00AD4477" w:rsidRDefault="00AD4477" w:rsidP="00AD4477">
            <w:pPr>
              <w:pStyle w:val="BluePontoonTableBullet"/>
            </w:pPr>
            <w:r>
              <w:t>Owner: Project Manager</w:t>
            </w:r>
          </w:p>
          <w:p w14:paraId="49BD434A" w14:textId="74F831C5" w:rsidR="00AD4477" w:rsidRDefault="00AD4477" w:rsidP="00AD4477">
            <w:pPr>
              <w:pStyle w:val="BluePontoonTableBullet"/>
            </w:pPr>
            <w:r>
              <w:t>Participants: Project Sponsor</w:t>
            </w:r>
          </w:p>
          <w:p w14:paraId="7CCB3D87" w14:textId="7AD946C6" w:rsidR="00AD4477" w:rsidRDefault="00AD4477" w:rsidP="00AD4477">
            <w:pPr>
              <w:pStyle w:val="BluePontoonTableBullet"/>
            </w:pPr>
            <w:r>
              <w:t>Mechanism: Face-to-face meeting</w:t>
            </w:r>
          </w:p>
          <w:p w14:paraId="1C046778" w14:textId="1EB778CB" w:rsidR="00AD4477" w:rsidRDefault="00621CA8" w:rsidP="00AD4477">
            <w:pPr>
              <w:pStyle w:val="BluePontoonTableBullet"/>
            </w:pPr>
            <w:r>
              <w:t>Timing</w:t>
            </w:r>
            <w:r w:rsidR="00AD4477">
              <w:t>:</w:t>
            </w:r>
            <w:r w:rsidR="00CD420E">
              <w:t xml:space="preserve"> At the checkpoint</w:t>
            </w:r>
          </w:p>
          <w:p w14:paraId="1A48BBBB" w14:textId="2EF31A60" w:rsidR="00AD4477" w:rsidRDefault="00AD4477" w:rsidP="00621CA8">
            <w:pPr>
              <w:pStyle w:val="BluePontoonTableBullet"/>
            </w:pPr>
            <w:r>
              <w:t>Key Topics: Review the documents associated with the Gate Review.</w:t>
            </w:r>
          </w:p>
        </w:tc>
      </w:tr>
      <w:tr w:rsidR="00BE6A6B" w14:paraId="76824250" w14:textId="77777777" w:rsidTr="006F68CB">
        <w:tc>
          <w:tcPr>
            <w:tcW w:w="915" w:type="pct"/>
          </w:tcPr>
          <w:p w14:paraId="1567AD20" w14:textId="77777777" w:rsidR="00BE6A6B" w:rsidRDefault="00BE6A6B" w:rsidP="006F68CB">
            <w:pPr>
              <w:pStyle w:val="BluePontoonTable"/>
            </w:pPr>
            <w:r>
              <w:t>&lt;Insert new rows here&gt;</w:t>
            </w:r>
          </w:p>
        </w:tc>
        <w:tc>
          <w:tcPr>
            <w:tcW w:w="4085" w:type="pct"/>
          </w:tcPr>
          <w:p w14:paraId="45695F85" w14:textId="77777777" w:rsidR="00BE6A6B" w:rsidRDefault="00BE6A6B" w:rsidP="006F68CB">
            <w:pPr>
              <w:pStyle w:val="BluePontoonTableBullet"/>
            </w:pPr>
          </w:p>
        </w:tc>
      </w:tr>
    </w:tbl>
    <w:bookmarkEnd w:id="66"/>
    <w:p w14:paraId="528A81E3" w14:textId="10273DD9" w:rsidR="000759F7" w:rsidRDefault="000759F7" w:rsidP="000759F7">
      <w:pPr>
        <w:pStyle w:val="BluePontoonBody"/>
      </w:pPr>
      <w:r>
        <w:t>Additional Comments:</w:t>
      </w:r>
    </w:p>
    <w:p w14:paraId="4C7C5ACA" w14:textId="5286B2B8" w:rsidR="00923172" w:rsidRDefault="00923172" w:rsidP="000759F7">
      <w:pPr>
        <w:pStyle w:val="BluePontoonBody"/>
      </w:pPr>
      <w:r>
        <w:t>&lt;start typing&gt;</w:t>
      </w:r>
    </w:p>
    <w:p w14:paraId="26A5CC51" w14:textId="77777777" w:rsidR="000759F7" w:rsidRDefault="000759F7" w:rsidP="000759F7">
      <w:pPr>
        <w:pStyle w:val="BluePontoonBody"/>
      </w:pPr>
    </w:p>
    <w:p w14:paraId="419BF3A7" w14:textId="77777777" w:rsidR="000759F7" w:rsidRDefault="000759F7" w:rsidP="0013668E">
      <w:pPr>
        <w:pStyle w:val="BluePontoonBody"/>
      </w:pPr>
      <w:r>
        <w:br w:type="page"/>
      </w:r>
    </w:p>
    <w:p w14:paraId="16DF184D" w14:textId="77777777" w:rsidR="000759F7" w:rsidRDefault="000759F7" w:rsidP="000759F7">
      <w:pPr>
        <w:pStyle w:val="Heading2"/>
      </w:pPr>
      <w:bookmarkStart w:id="67" w:name="_Toc58927467"/>
      <w:r>
        <w:lastRenderedPageBreak/>
        <w:t>9.  Risk Management Approach</w:t>
      </w:r>
      <w:bookmarkEnd w:id="67"/>
    </w:p>
    <w:p w14:paraId="07B3F228" w14:textId="77777777" w:rsidR="000759F7" w:rsidRDefault="000759F7" w:rsidP="00B51124">
      <w:pPr>
        <w:pStyle w:val="BluePontoonInstructions"/>
      </w:pPr>
      <w:r>
        <w:t xml:space="preserve">Describe the approach that will be taken by the Project Manager, sponsor, and team to identify and manage risks. Be sure to answer the following questions: </w:t>
      </w:r>
    </w:p>
    <w:p w14:paraId="1D5D9424" w14:textId="77777777" w:rsidR="000759F7" w:rsidRDefault="000759F7" w:rsidP="00B51124">
      <w:pPr>
        <w:pStyle w:val="BluePontoonInstructions"/>
        <w:numPr>
          <w:ilvl w:val="0"/>
          <w:numId w:val="26"/>
        </w:numPr>
      </w:pPr>
      <w:r>
        <w:t xml:space="preserve">How will risks be identified? By whom? What working sessions are needed? At what point(s) in the project? </w:t>
      </w:r>
    </w:p>
    <w:p w14:paraId="2A08F7FB" w14:textId="77777777" w:rsidR="000759F7" w:rsidRDefault="000759F7" w:rsidP="00B51124">
      <w:pPr>
        <w:pStyle w:val="BluePontoonInstructions"/>
        <w:numPr>
          <w:ilvl w:val="0"/>
          <w:numId w:val="26"/>
        </w:numPr>
      </w:pPr>
      <w:r>
        <w:t>How will risks be analyzed? By whom? What information is needed?</w:t>
      </w:r>
    </w:p>
    <w:p w14:paraId="351E15ED" w14:textId="77777777" w:rsidR="000759F7" w:rsidRDefault="000759F7" w:rsidP="00B51124">
      <w:pPr>
        <w:pStyle w:val="BluePontoonInstructions"/>
        <w:numPr>
          <w:ilvl w:val="0"/>
          <w:numId w:val="26"/>
        </w:numPr>
      </w:pPr>
      <w:r>
        <w:t xml:space="preserve">What severity and probability of risks will require action plans? What will be included in the action plan? </w:t>
      </w:r>
    </w:p>
    <w:p w14:paraId="5E3BF259" w14:textId="77777777" w:rsidR="000759F7" w:rsidRDefault="000759F7" w:rsidP="00B51124">
      <w:pPr>
        <w:pStyle w:val="BluePontoonInstructions"/>
        <w:numPr>
          <w:ilvl w:val="0"/>
          <w:numId w:val="26"/>
        </w:numPr>
      </w:pPr>
      <w:r>
        <w:t xml:space="preserve">How will risks be reviewed throughout the project? When will the team be brought together to consider new risks? </w:t>
      </w:r>
    </w:p>
    <w:p w14:paraId="3CCD2496" w14:textId="77777777" w:rsidR="000759F7" w:rsidRDefault="000759F7" w:rsidP="00B51124">
      <w:pPr>
        <w:pStyle w:val="BluePontoonInstructions"/>
        <w:numPr>
          <w:ilvl w:val="0"/>
          <w:numId w:val="26"/>
        </w:numPr>
      </w:pPr>
      <w:r>
        <w:t>How will new risks be identified as the project moves forward? How will they be captured?</w:t>
      </w:r>
    </w:p>
    <w:p w14:paraId="250169AF" w14:textId="77777777" w:rsidR="000759F7" w:rsidRDefault="000759F7" w:rsidP="00B51124">
      <w:pPr>
        <w:pStyle w:val="BluePontoonInstructions"/>
        <w:numPr>
          <w:ilvl w:val="0"/>
          <w:numId w:val="26"/>
        </w:numPr>
      </w:pPr>
      <w:r>
        <w:t>How will the effectiveness of the action plans be monitored? What if they need to be changed?</w:t>
      </w:r>
    </w:p>
    <w:p w14:paraId="42401439" w14:textId="77777777" w:rsidR="000759F7" w:rsidRDefault="000759F7" w:rsidP="00B51124">
      <w:pPr>
        <w:pStyle w:val="BluePontoonInstructions"/>
        <w:numPr>
          <w:ilvl w:val="0"/>
          <w:numId w:val="26"/>
        </w:numPr>
      </w:pPr>
      <w:r>
        <w:t>What happens when the rating for a risk changes?</w:t>
      </w:r>
    </w:p>
    <w:p w14:paraId="2F54AAA5" w14:textId="77777777" w:rsidR="000759F7" w:rsidRDefault="000759F7" w:rsidP="00B51124">
      <w:pPr>
        <w:pStyle w:val="BluePontoonInstructions"/>
        <w:numPr>
          <w:ilvl w:val="0"/>
          <w:numId w:val="26"/>
        </w:numPr>
      </w:pPr>
      <w:r>
        <w:t xml:space="preserve">What is the communication plan around risks? </w:t>
      </w:r>
    </w:p>
    <w:p w14:paraId="5E2350E9" w14:textId="77777777" w:rsidR="000759F7" w:rsidRDefault="000759F7" w:rsidP="000759F7">
      <w:pPr>
        <w:pStyle w:val="BluePontoonBody"/>
      </w:pPr>
    </w:p>
    <w:p w14:paraId="0BE3D3BD" w14:textId="77777777" w:rsidR="000759F7" w:rsidRDefault="000759F7" w:rsidP="000759F7">
      <w:pPr>
        <w:pStyle w:val="BluePontoonBody"/>
      </w:pPr>
      <w:r>
        <w:t xml:space="preserve">&lt;Start typing here&gt; </w:t>
      </w:r>
    </w:p>
    <w:p w14:paraId="3E3EAC03" w14:textId="77777777" w:rsidR="000759F7" w:rsidRPr="00A36270" w:rsidRDefault="000759F7" w:rsidP="000759F7">
      <w:pPr>
        <w:pStyle w:val="BluePontoonBody"/>
      </w:pPr>
    </w:p>
    <w:p w14:paraId="0559CB55" w14:textId="77777777" w:rsidR="000759F7" w:rsidRDefault="000759F7" w:rsidP="000759F7">
      <w:r>
        <w:br w:type="page"/>
      </w:r>
    </w:p>
    <w:p w14:paraId="60DA1FFE" w14:textId="2465AAD0" w:rsidR="000759F7" w:rsidRDefault="000759F7" w:rsidP="000759F7">
      <w:pPr>
        <w:pStyle w:val="Heading2"/>
        <w:keepNext w:val="0"/>
        <w:keepLines/>
        <w:suppressLineNumbers/>
        <w:suppressAutoHyphens/>
      </w:pPr>
      <w:bookmarkStart w:id="68" w:name="_Toc58927468"/>
      <w:r>
        <w:lastRenderedPageBreak/>
        <w:t>10.  Assumptions</w:t>
      </w:r>
      <w:bookmarkEnd w:id="47"/>
      <w:bookmarkEnd w:id="68"/>
    </w:p>
    <w:p w14:paraId="2B0A423E" w14:textId="778AAAE1" w:rsidR="000759F7" w:rsidRDefault="000759F7" w:rsidP="00B51124">
      <w:pPr>
        <w:pStyle w:val="BluePontoonInstructions"/>
      </w:pPr>
      <w:r>
        <w:t xml:space="preserve">List </w:t>
      </w:r>
      <w:r w:rsidR="00906D64">
        <w:t xml:space="preserve">any other </w:t>
      </w:r>
      <w:r>
        <w:t xml:space="preserve">assumptions </w:t>
      </w:r>
      <w:r w:rsidR="00906D64">
        <w:t xml:space="preserve">or pieces of information </w:t>
      </w:r>
      <w:r>
        <w:t xml:space="preserve">that were </w:t>
      </w:r>
      <w:r w:rsidR="00906D64">
        <w:t xml:space="preserve">considered when scoping and planning </w:t>
      </w:r>
      <w:r>
        <w:t xml:space="preserve">the project. </w:t>
      </w:r>
    </w:p>
    <w:p w14:paraId="439C1EBD" w14:textId="77777777" w:rsidR="000759F7" w:rsidRDefault="000759F7" w:rsidP="000759F7">
      <w:pPr>
        <w:pStyle w:val="BluePontoonBody"/>
      </w:pPr>
      <w:r>
        <w:t>The project’s plan assumes the following:</w:t>
      </w:r>
    </w:p>
    <w:p w14:paraId="575406CF" w14:textId="77777777" w:rsidR="000759F7" w:rsidRDefault="000759F7" w:rsidP="000759F7">
      <w:pPr>
        <w:pStyle w:val="BluePontoonIndent"/>
      </w:pPr>
      <w:r>
        <w:t>&lt;Start typing here&gt;</w:t>
      </w:r>
    </w:p>
    <w:p w14:paraId="4D961E59" w14:textId="77777777" w:rsidR="000759F7" w:rsidRDefault="000759F7" w:rsidP="000759F7">
      <w:pPr>
        <w:pStyle w:val="BluePontoonBody"/>
      </w:pPr>
    </w:p>
    <w:p w14:paraId="13170C6F" w14:textId="77777777" w:rsidR="000759F7" w:rsidRDefault="000759F7" w:rsidP="000759F7">
      <w:pPr>
        <w:pStyle w:val="Heading3"/>
      </w:pPr>
      <w:r>
        <w:br w:type="page"/>
      </w:r>
      <w:bookmarkStart w:id="69" w:name="_Toc58927469"/>
      <w:r>
        <w:lastRenderedPageBreak/>
        <w:t>Appendix A: Revision History</w:t>
      </w:r>
      <w:bookmarkEnd w:id="69"/>
    </w:p>
    <w:p w14:paraId="7644B877" w14:textId="77777777" w:rsidR="000759F7" w:rsidRDefault="000759F7" w:rsidP="00B51124">
      <w:pPr>
        <w:pStyle w:val="BluePontoonInstructions"/>
      </w:pPr>
      <w:r>
        <w:t>Record the significant revisions to this document. This will help the audience understand what is different from prior versions.</w:t>
      </w:r>
    </w:p>
    <w:p w14:paraId="4565ABA2" w14:textId="77777777" w:rsidR="000759F7" w:rsidRPr="00CE1A12" w:rsidRDefault="000759F7" w:rsidP="000759F7">
      <w:pPr>
        <w:pStyle w:val="BluePontoonBody"/>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6"/>
        <w:gridCol w:w="5679"/>
        <w:gridCol w:w="1526"/>
        <w:gridCol w:w="1363"/>
      </w:tblGrid>
      <w:tr w:rsidR="000759F7" w14:paraId="15579A62" w14:textId="77777777" w:rsidTr="000759F7">
        <w:trPr>
          <w:tblHeader/>
        </w:trPr>
        <w:tc>
          <w:tcPr>
            <w:tcW w:w="900" w:type="dxa"/>
            <w:shd w:val="pct5" w:color="auto" w:fill="auto"/>
          </w:tcPr>
          <w:p w14:paraId="6876502C" w14:textId="77777777" w:rsidR="000759F7" w:rsidRDefault="000759F7" w:rsidP="000759F7">
            <w:pPr>
              <w:pStyle w:val="BluePontoonTableHeading"/>
            </w:pPr>
            <w:r>
              <w:t>Version</w:t>
            </w:r>
          </w:p>
        </w:tc>
        <w:tc>
          <w:tcPr>
            <w:tcW w:w="5679" w:type="dxa"/>
            <w:shd w:val="pct5" w:color="auto" w:fill="auto"/>
          </w:tcPr>
          <w:p w14:paraId="1DEE9E86" w14:textId="77777777" w:rsidR="000759F7" w:rsidRDefault="000759F7" w:rsidP="000759F7">
            <w:pPr>
              <w:pStyle w:val="BluePontoonTableHeading"/>
            </w:pPr>
            <w:r>
              <w:t>Key Revisions</w:t>
            </w:r>
          </w:p>
        </w:tc>
        <w:tc>
          <w:tcPr>
            <w:tcW w:w="1526" w:type="dxa"/>
            <w:shd w:val="pct5" w:color="auto" w:fill="auto"/>
          </w:tcPr>
          <w:p w14:paraId="66443BCA" w14:textId="77777777" w:rsidR="000759F7" w:rsidRDefault="000759F7" w:rsidP="000759F7">
            <w:pPr>
              <w:pStyle w:val="BluePontoonTableHeading"/>
            </w:pPr>
            <w:r>
              <w:t>Modified By</w:t>
            </w:r>
          </w:p>
        </w:tc>
        <w:tc>
          <w:tcPr>
            <w:tcW w:w="1363" w:type="dxa"/>
            <w:shd w:val="pct5" w:color="auto" w:fill="auto"/>
          </w:tcPr>
          <w:p w14:paraId="62B6AEAA" w14:textId="77777777" w:rsidR="000759F7" w:rsidRDefault="000759F7" w:rsidP="000759F7">
            <w:pPr>
              <w:pStyle w:val="BluePontoonTableHeading"/>
            </w:pPr>
            <w:r>
              <w:t>Date</w:t>
            </w:r>
          </w:p>
        </w:tc>
      </w:tr>
      <w:tr w:rsidR="000759F7" w14:paraId="20EB3EB2" w14:textId="77777777" w:rsidTr="000759F7">
        <w:tc>
          <w:tcPr>
            <w:tcW w:w="900" w:type="dxa"/>
          </w:tcPr>
          <w:p w14:paraId="5CCA6749" w14:textId="77777777" w:rsidR="000759F7" w:rsidRDefault="000759F7" w:rsidP="00B51124">
            <w:pPr>
              <w:pStyle w:val="BluePontoonTable"/>
            </w:pPr>
          </w:p>
        </w:tc>
        <w:tc>
          <w:tcPr>
            <w:tcW w:w="5679" w:type="dxa"/>
          </w:tcPr>
          <w:p w14:paraId="5BE93283" w14:textId="77777777" w:rsidR="000759F7" w:rsidRDefault="000759F7" w:rsidP="00B51124">
            <w:pPr>
              <w:pStyle w:val="BluePontoonTable"/>
            </w:pPr>
          </w:p>
        </w:tc>
        <w:tc>
          <w:tcPr>
            <w:tcW w:w="1526" w:type="dxa"/>
          </w:tcPr>
          <w:p w14:paraId="1C43A103" w14:textId="77777777" w:rsidR="000759F7" w:rsidRDefault="000759F7" w:rsidP="00B51124">
            <w:pPr>
              <w:pStyle w:val="BluePontoonTable"/>
            </w:pPr>
          </w:p>
        </w:tc>
        <w:tc>
          <w:tcPr>
            <w:tcW w:w="1363" w:type="dxa"/>
          </w:tcPr>
          <w:p w14:paraId="6984A643" w14:textId="77777777" w:rsidR="000759F7" w:rsidRDefault="000759F7" w:rsidP="00B51124">
            <w:pPr>
              <w:pStyle w:val="BluePontoonTable"/>
            </w:pPr>
          </w:p>
        </w:tc>
      </w:tr>
      <w:tr w:rsidR="000759F7" w14:paraId="13ECD6F8" w14:textId="77777777" w:rsidTr="000759F7">
        <w:tc>
          <w:tcPr>
            <w:tcW w:w="900" w:type="dxa"/>
          </w:tcPr>
          <w:p w14:paraId="7BD0EAC8" w14:textId="77777777" w:rsidR="000759F7" w:rsidRDefault="000759F7" w:rsidP="00B51124">
            <w:pPr>
              <w:pStyle w:val="BluePontoonTable"/>
            </w:pPr>
          </w:p>
        </w:tc>
        <w:tc>
          <w:tcPr>
            <w:tcW w:w="5679" w:type="dxa"/>
          </w:tcPr>
          <w:p w14:paraId="18CBFCBC" w14:textId="77777777" w:rsidR="000759F7" w:rsidRDefault="000759F7" w:rsidP="00B51124">
            <w:pPr>
              <w:pStyle w:val="BluePontoonTable"/>
            </w:pPr>
          </w:p>
        </w:tc>
        <w:tc>
          <w:tcPr>
            <w:tcW w:w="1526" w:type="dxa"/>
          </w:tcPr>
          <w:p w14:paraId="64AB785C" w14:textId="77777777" w:rsidR="000759F7" w:rsidRDefault="000759F7" w:rsidP="00B51124">
            <w:pPr>
              <w:pStyle w:val="BluePontoonTable"/>
            </w:pPr>
          </w:p>
        </w:tc>
        <w:tc>
          <w:tcPr>
            <w:tcW w:w="1363" w:type="dxa"/>
          </w:tcPr>
          <w:p w14:paraId="213546E1" w14:textId="77777777" w:rsidR="000759F7" w:rsidRDefault="000759F7" w:rsidP="00B51124">
            <w:pPr>
              <w:pStyle w:val="BluePontoonTable"/>
            </w:pPr>
          </w:p>
        </w:tc>
      </w:tr>
      <w:tr w:rsidR="000759F7" w14:paraId="4BD203C5" w14:textId="77777777" w:rsidTr="000759F7">
        <w:tc>
          <w:tcPr>
            <w:tcW w:w="900" w:type="dxa"/>
          </w:tcPr>
          <w:p w14:paraId="7FFFA887" w14:textId="77777777" w:rsidR="000759F7" w:rsidRDefault="000759F7" w:rsidP="00B51124">
            <w:pPr>
              <w:pStyle w:val="BluePontoonTable"/>
            </w:pPr>
          </w:p>
        </w:tc>
        <w:tc>
          <w:tcPr>
            <w:tcW w:w="5679" w:type="dxa"/>
          </w:tcPr>
          <w:p w14:paraId="0DF14B57" w14:textId="77777777" w:rsidR="000759F7" w:rsidRDefault="000759F7" w:rsidP="00B51124">
            <w:pPr>
              <w:pStyle w:val="BluePontoonTable"/>
            </w:pPr>
          </w:p>
        </w:tc>
        <w:tc>
          <w:tcPr>
            <w:tcW w:w="1526" w:type="dxa"/>
          </w:tcPr>
          <w:p w14:paraId="7CE40BAA" w14:textId="77777777" w:rsidR="000759F7" w:rsidRDefault="000759F7" w:rsidP="00B51124">
            <w:pPr>
              <w:pStyle w:val="BluePontoonTable"/>
            </w:pPr>
          </w:p>
        </w:tc>
        <w:tc>
          <w:tcPr>
            <w:tcW w:w="1363" w:type="dxa"/>
          </w:tcPr>
          <w:p w14:paraId="53A06866" w14:textId="77777777" w:rsidR="000759F7" w:rsidRDefault="000759F7" w:rsidP="00B51124">
            <w:pPr>
              <w:pStyle w:val="BluePontoonTable"/>
            </w:pPr>
          </w:p>
        </w:tc>
      </w:tr>
      <w:tr w:rsidR="000759F7" w14:paraId="68775C05" w14:textId="77777777" w:rsidTr="000759F7">
        <w:tc>
          <w:tcPr>
            <w:tcW w:w="900" w:type="dxa"/>
          </w:tcPr>
          <w:p w14:paraId="52E779ED" w14:textId="77777777" w:rsidR="000759F7" w:rsidRDefault="000759F7" w:rsidP="00B51124">
            <w:pPr>
              <w:pStyle w:val="BluePontoonTable"/>
            </w:pPr>
          </w:p>
        </w:tc>
        <w:tc>
          <w:tcPr>
            <w:tcW w:w="5679" w:type="dxa"/>
          </w:tcPr>
          <w:p w14:paraId="153D5F61" w14:textId="77777777" w:rsidR="000759F7" w:rsidRDefault="000759F7" w:rsidP="00B51124">
            <w:pPr>
              <w:pStyle w:val="BluePontoonTable"/>
            </w:pPr>
          </w:p>
        </w:tc>
        <w:tc>
          <w:tcPr>
            <w:tcW w:w="1526" w:type="dxa"/>
          </w:tcPr>
          <w:p w14:paraId="6E80BD64" w14:textId="77777777" w:rsidR="000759F7" w:rsidRDefault="000759F7" w:rsidP="00B51124">
            <w:pPr>
              <w:pStyle w:val="BluePontoonTable"/>
            </w:pPr>
          </w:p>
        </w:tc>
        <w:tc>
          <w:tcPr>
            <w:tcW w:w="1363" w:type="dxa"/>
          </w:tcPr>
          <w:p w14:paraId="5BEE8529" w14:textId="77777777" w:rsidR="000759F7" w:rsidRDefault="000759F7" w:rsidP="00B51124">
            <w:pPr>
              <w:pStyle w:val="BluePontoonTable"/>
            </w:pPr>
          </w:p>
        </w:tc>
      </w:tr>
      <w:tr w:rsidR="000759F7" w14:paraId="01A9B2B6" w14:textId="77777777" w:rsidTr="000759F7">
        <w:tc>
          <w:tcPr>
            <w:tcW w:w="900" w:type="dxa"/>
          </w:tcPr>
          <w:p w14:paraId="46121BC2" w14:textId="77777777" w:rsidR="000759F7" w:rsidRDefault="000759F7" w:rsidP="00B51124">
            <w:pPr>
              <w:pStyle w:val="BluePontoonTable"/>
            </w:pPr>
          </w:p>
        </w:tc>
        <w:tc>
          <w:tcPr>
            <w:tcW w:w="5679" w:type="dxa"/>
          </w:tcPr>
          <w:p w14:paraId="3FBFC98D" w14:textId="77777777" w:rsidR="000759F7" w:rsidRDefault="000759F7" w:rsidP="00B51124">
            <w:pPr>
              <w:pStyle w:val="BluePontoonTable"/>
            </w:pPr>
          </w:p>
        </w:tc>
        <w:tc>
          <w:tcPr>
            <w:tcW w:w="1526" w:type="dxa"/>
          </w:tcPr>
          <w:p w14:paraId="3BA40B87" w14:textId="77777777" w:rsidR="000759F7" w:rsidRDefault="000759F7" w:rsidP="00B51124">
            <w:pPr>
              <w:pStyle w:val="BluePontoonTable"/>
            </w:pPr>
          </w:p>
        </w:tc>
        <w:tc>
          <w:tcPr>
            <w:tcW w:w="1363" w:type="dxa"/>
          </w:tcPr>
          <w:p w14:paraId="1F5B03B3" w14:textId="77777777" w:rsidR="000759F7" w:rsidRDefault="000759F7" w:rsidP="00B51124">
            <w:pPr>
              <w:pStyle w:val="BluePontoonTable"/>
            </w:pPr>
          </w:p>
        </w:tc>
      </w:tr>
      <w:tr w:rsidR="000759F7" w14:paraId="36DCC13A" w14:textId="77777777" w:rsidTr="000759F7">
        <w:tc>
          <w:tcPr>
            <w:tcW w:w="900" w:type="dxa"/>
          </w:tcPr>
          <w:p w14:paraId="6639AAEF" w14:textId="77777777" w:rsidR="000759F7" w:rsidRDefault="000759F7" w:rsidP="00B51124">
            <w:pPr>
              <w:pStyle w:val="BluePontoonTable"/>
            </w:pPr>
          </w:p>
        </w:tc>
        <w:tc>
          <w:tcPr>
            <w:tcW w:w="5679" w:type="dxa"/>
          </w:tcPr>
          <w:p w14:paraId="4D5F8338" w14:textId="77777777" w:rsidR="000759F7" w:rsidRDefault="000759F7" w:rsidP="00B51124">
            <w:pPr>
              <w:pStyle w:val="BluePontoonTable"/>
            </w:pPr>
          </w:p>
        </w:tc>
        <w:tc>
          <w:tcPr>
            <w:tcW w:w="1526" w:type="dxa"/>
          </w:tcPr>
          <w:p w14:paraId="6439CBF7" w14:textId="77777777" w:rsidR="000759F7" w:rsidRDefault="000759F7" w:rsidP="00B51124">
            <w:pPr>
              <w:pStyle w:val="BluePontoonTable"/>
            </w:pPr>
          </w:p>
        </w:tc>
        <w:tc>
          <w:tcPr>
            <w:tcW w:w="1363" w:type="dxa"/>
          </w:tcPr>
          <w:p w14:paraId="1852ADA8" w14:textId="77777777" w:rsidR="000759F7" w:rsidRDefault="000759F7" w:rsidP="00B51124">
            <w:pPr>
              <w:pStyle w:val="BluePontoonTable"/>
            </w:pPr>
          </w:p>
        </w:tc>
      </w:tr>
    </w:tbl>
    <w:p w14:paraId="4DED9494" w14:textId="77777777" w:rsidR="000759F7" w:rsidRDefault="000759F7" w:rsidP="000759F7">
      <w:pPr>
        <w:pStyle w:val="BluePontoonBody"/>
      </w:pPr>
    </w:p>
    <w:p w14:paraId="2E69C8AF" w14:textId="77777777" w:rsidR="000759F7" w:rsidRPr="000759F7" w:rsidRDefault="000759F7" w:rsidP="00B51124">
      <w:pPr>
        <w:pStyle w:val="BluePontoonBody"/>
      </w:pPr>
    </w:p>
    <w:p w14:paraId="24730559" w14:textId="77777777" w:rsidR="00140FFC" w:rsidRPr="000759F7" w:rsidRDefault="00140FFC" w:rsidP="000759F7">
      <w:pPr>
        <w:pStyle w:val="BluePontoonNormal"/>
      </w:pPr>
    </w:p>
    <w:sectPr w:rsidR="00140FFC" w:rsidRPr="000759F7" w:rsidSect="002742C1">
      <w:headerReference w:type="default" r:id="rId15"/>
      <w:footerReference w:type="default" r:id="rId16"/>
      <w:pgSz w:w="12240" w:h="15840" w:code="1"/>
      <w:pgMar w:top="720" w:right="1080" w:bottom="1080" w:left="1080" w:header="360" w:footer="14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82EA4B" w14:textId="77777777" w:rsidR="002E02EC" w:rsidRDefault="002E02EC">
      <w:r>
        <w:separator/>
      </w:r>
    </w:p>
  </w:endnote>
  <w:endnote w:type="continuationSeparator" w:id="0">
    <w:p w14:paraId="6AABD14C" w14:textId="77777777" w:rsidR="002E02EC" w:rsidRDefault="002E02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ell MT">
    <w:panose1 w:val="02020503060305020303"/>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Lucida Sans">
    <w:altName w:val="Lucida Sans"/>
    <w:panose1 w:val="020B0602030504020204"/>
    <w:charset w:val="00"/>
    <w:family w:val="swiss"/>
    <w:pitch w:val="variable"/>
    <w:sig w:usb0="00000003" w:usb1="00000000" w:usb2="00000000" w:usb3="00000000" w:csb0="00000001" w:csb1="00000000"/>
  </w:font>
  <w:font w:name="Century Schoolbook">
    <w:altName w:val="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94B9F" w14:textId="3DCABFAD" w:rsidR="008D0257" w:rsidRDefault="008D0257" w:rsidP="00137FAD">
    <w:pPr>
      <w:pStyle w:val="Footer"/>
      <w:tabs>
        <w:tab w:val="right" w:pos="9360"/>
      </w:tabs>
      <w:rPr>
        <w:szCs w:val="16"/>
      </w:rPr>
    </w:pPr>
    <w:r>
      <w:rPr>
        <w:noProof/>
        <w:szCs w:val="16"/>
      </w:rPr>
      <w:drawing>
        <wp:inline distT="0" distB="0" distL="0" distR="0" wp14:anchorId="26283826" wp14:editId="0E200353">
          <wp:extent cx="1000265" cy="209579"/>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000265" cy="209579"/>
                  </a:xfrm>
                  <a:prstGeom prst="rect">
                    <a:avLst/>
                  </a:prstGeom>
                </pic:spPr>
              </pic:pic>
            </a:graphicData>
          </a:graphic>
        </wp:inline>
      </w:drawing>
    </w:r>
  </w:p>
  <w:p w14:paraId="3774E991" w14:textId="382AC777" w:rsidR="008D0257" w:rsidRPr="00E46902" w:rsidRDefault="00901E2E" w:rsidP="00137FAD">
    <w:pPr>
      <w:pStyle w:val="Footer"/>
      <w:tabs>
        <w:tab w:val="right" w:pos="9360"/>
      </w:tabs>
      <w:rPr>
        <w:szCs w:val="16"/>
      </w:rPr>
    </w:pPr>
    <w:r>
      <w:rPr>
        <w:szCs w:val="16"/>
      </w:rPr>
      <w:t>Revised</w:t>
    </w:r>
    <w:r w:rsidR="00A413F5">
      <w:rPr>
        <w:szCs w:val="16"/>
      </w:rPr>
      <w:t xml:space="preserve"> March 2023. </w:t>
    </w:r>
    <w:r w:rsidR="008D0257" w:rsidRPr="00E46902">
      <w:rPr>
        <w:szCs w:val="16"/>
      </w:rPr>
      <w:t xml:space="preserve">This template is for use </w:t>
    </w:r>
    <w:r w:rsidR="008D0257">
      <w:rPr>
        <w:szCs w:val="16"/>
      </w:rPr>
      <w:t xml:space="preserve">by students of BluePontoon instructed courses or courses taught by Lisa-Ann Barnes or as permissions are granted. </w:t>
    </w:r>
    <w:r w:rsidR="008D0257" w:rsidRPr="00E46902">
      <w:rPr>
        <w:szCs w:val="16"/>
      </w:rPr>
      <w:t xml:space="preserve">All rights reserved by </w:t>
    </w:r>
    <w:r w:rsidR="008D0257">
      <w:rPr>
        <w:szCs w:val="16"/>
      </w:rPr>
      <w:t>BluePontoon, Inc</w:t>
    </w:r>
    <w:r w:rsidR="008D0257" w:rsidRPr="00E46902">
      <w:rPr>
        <w:szCs w:val="16"/>
      </w:rPr>
      <w:t>. www.</w:t>
    </w:r>
    <w:r w:rsidR="008D0257">
      <w:rPr>
        <w:szCs w:val="16"/>
      </w:rPr>
      <w:t>bluepontoon</w:t>
    </w:r>
    <w:r w:rsidR="008D0257" w:rsidRPr="00E46902">
      <w:rPr>
        <w:szCs w:val="16"/>
      </w:rPr>
      <w:t xml:space="preserve">.com </w:t>
    </w:r>
  </w:p>
  <w:p w14:paraId="09DD0213" w14:textId="77777777" w:rsidR="008D0257" w:rsidRDefault="008D0257" w:rsidP="00EA3A13">
    <w:pPr>
      <w:pStyle w:val="Footer"/>
      <w:tabs>
        <w:tab w:val="clear" w:pos="82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A211CF" w14:textId="77777777" w:rsidR="002E02EC" w:rsidRDefault="002E02EC">
      <w:r>
        <w:separator/>
      </w:r>
    </w:p>
  </w:footnote>
  <w:footnote w:type="continuationSeparator" w:id="0">
    <w:p w14:paraId="0057EAA6" w14:textId="77777777" w:rsidR="002E02EC" w:rsidRDefault="002E02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Layout w:type="fixed"/>
      <w:tblLook w:val="0000" w:firstRow="0" w:lastRow="0" w:firstColumn="0" w:lastColumn="0" w:noHBand="0" w:noVBand="0"/>
    </w:tblPr>
    <w:tblGrid>
      <w:gridCol w:w="1440"/>
      <w:gridCol w:w="7920"/>
    </w:tblGrid>
    <w:tr w:rsidR="008D0257" w14:paraId="34F3945C" w14:textId="77777777" w:rsidTr="000759F7">
      <w:tc>
        <w:tcPr>
          <w:tcW w:w="1440" w:type="dxa"/>
        </w:tcPr>
        <w:p w14:paraId="797015B7" w14:textId="77777777" w:rsidR="008D0257" w:rsidRDefault="008D0257" w:rsidP="000759F7">
          <w:pPr>
            <w:rPr>
              <w:rFonts w:ascii="Lucida Sans" w:hAnsi="Lucida Sans"/>
            </w:rPr>
          </w:pPr>
          <w:r>
            <w:rPr>
              <w:rFonts w:ascii="Lucida Sans" w:hAnsi="Lucida Sans"/>
            </w:rPr>
            <w:t>Insert your logo</w:t>
          </w:r>
        </w:p>
      </w:tc>
      <w:tc>
        <w:tcPr>
          <w:tcW w:w="7920" w:type="dxa"/>
        </w:tcPr>
        <w:p w14:paraId="5BFE15D9" w14:textId="77777777" w:rsidR="008D0257" w:rsidRDefault="008D0257" w:rsidP="000759F7">
          <w:pPr>
            <w:pStyle w:val="Heading6"/>
            <w:jc w:val="right"/>
            <w:rPr>
              <w:b/>
            </w:rPr>
          </w:pPr>
          <w:r>
            <w:t>Insert your Company Name</w:t>
          </w:r>
        </w:p>
        <w:p w14:paraId="3D991626" w14:textId="77777777" w:rsidR="008D0257" w:rsidRDefault="008D0257" w:rsidP="000759F7">
          <w:pPr>
            <w:jc w:val="right"/>
            <w:rPr>
              <w:b/>
              <w:bCs/>
              <w:sz w:val="24"/>
            </w:rPr>
          </w:pPr>
        </w:p>
      </w:tc>
    </w:tr>
  </w:tbl>
  <w:p w14:paraId="7F8F5E1E" w14:textId="77777777" w:rsidR="008D0257" w:rsidRDefault="008D02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Layout w:type="fixed"/>
      <w:tblLook w:val="0000" w:firstRow="0" w:lastRow="0" w:firstColumn="0" w:lastColumn="0" w:noHBand="0" w:noVBand="0"/>
    </w:tblPr>
    <w:tblGrid>
      <w:gridCol w:w="1440"/>
      <w:gridCol w:w="7920"/>
    </w:tblGrid>
    <w:tr w:rsidR="008D0257" w14:paraId="76C1DF71" w14:textId="77777777" w:rsidTr="000759F7">
      <w:tc>
        <w:tcPr>
          <w:tcW w:w="1440" w:type="dxa"/>
        </w:tcPr>
        <w:p w14:paraId="2917A0D2" w14:textId="77777777" w:rsidR="008D0257" w:rsidRDefault="008D0257" w:rsidP="000759F7">
          <w:pPr>
            <w:rPr>
              <w:rFonts w:ascii="Lucida Sans" w:hAnsi="Lucida Sans"/>
            </w:rPr>
          </w:pPr>
          <w:r>
            <w:rPr>
              <w:rFonts w:ascii="Lucida Sans" w:hAnsi="Lucida Sans"/>
            </w:rPr>
            <w:t>Insert your logo</w:t>
          </w:r>
        </w:p>
      </w:tc>
      <w:tc>
        <w:tcPr>
          <w:tcW w:w="7920" w:type="dxa"/>
        </w:tcPr>
        <w:p w14:paraId="0A815F2D" w14:textId="77777777" w:rsidR="008D0257" w:rsidRDefault="008D0257" w:rsidP="000759F7">
          <w:pPr>
            <w:pStyle w:val="Heading6"/>
            <w:jc w:val="right"/>
            <w:rPr>
              <w:b/>
            </w:rPr>
          </w:pPr>
          <w:r>
            <w:t>Insert your Company Name</w:t>
          </w:r>
        </w:p>
        <w:p w14:paraId="202CEE62" w14:textId="77777777" w:rsidR="008D0257" w:rsidRDefault="008D0257" w:rsidP="000759F7">
          <w:pPr>
            <w:jc w:val="right"/>
            <w:rPr>
              <w:b/>
              <w:bCs/>
              <w:sz w:val="24"/>
            </w:rPr>
          </w:pPr>
        </w:p>
      </w:tc>
    </w:tr>
  </w:tbl>
  <w:p w14:paraId="06A5FAF3" w14:textId="77777777" w:rsidR="008D0257" w:rsidRDefault="008D0257" w:rsidP="000759F7">
    <w:pPr>
      <w:pStyle w:val="Header"/>
      <w:pBdr>
        <w:bottom w:val="single" w:sz="4" w:space="1" w:color="auto"/>
      </w:pBdr>
    </w:pPr>
    <w:r>
      <w:fldChar w:fldCharType="begin"/>
    </w:r>
    <w:r>
      <w:instrText xml:space="preserve"> PAGE </w:instrText>
    </w:r>
    <w:r>
      <w:fldChar w:fldCharType="separate"/>
    </w:r>
    <w:r>
      <w:rPr>
        <w:noProof/>
      </w:rPr>
      <w:t>i</w:t>
    </w:r>
    <w:r>
      <w:rPr>
        <w:noProof/>
      </w:rPr>
      <w:fldChar w:fldCharType="end"/>
    </w:r>
    <w:r>
      <w:t xml:space="preserve"> </w:t>
    </w:r>
    <w:r>
      <w:sym w:font="Symbol" w:char="F0B7"/>
    </w:r>
    <w:r>
      <w:t xml:space="preserve"> Project Strategy</w:t>
    </w:r>
  </w:p>
  <w:p w14:paraId="2898EA5C" w14:textId="77777777" w:rsidR="008D0257" w:rsidRPr="00206DAA" w:rsidRDefault="008D0257" w:rsidP="000759F7">
    <w:pPr>
      <w:pStyle w:val="Header"/>
      <w:tabs>
        <w:tab w:val="right" w:pos="9720"/>
      </w:tabs>
      <w:rPr>
        <w:sz w:val="16"/>
      </w:rPr>
    </w:pPr>
    <w:r>
      <w:rPr>
        <w:sz w:val="16"/>
      </w:rPr>
      <w:t>Insert Project Name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62" w:type="dxa"/>
      <w:tblInd w:w="108" w:type="dxa"/>
      <w:tblLayout w:type="fixed"/>
      <w:tblLook w:val="0000" w:firstRow="0" w:lastRow="0" w:firstColumn="0" w:lastColumn="0" w:noHBand="0" w:noVBand="0"/>
    </w:tblPr>
    <w:tblGrid>
      <w:gridCol w:w="1440"/>
      <w:gridCol w:w="8622"/>
    </w:tblGrid>
    <w:tr w:rsidR="008D0257" w14:paraId="1813B7D2" w14:textId="77777777" w:rsidTr="00137FAD">
      <w:tc>
        <w:tcPr>
          <w:tcW w:w="1440" w:type="dxa"/>
        </w:tcPr>
        <w:p w14:paraId="6ED7CC22" w14:textId="77777777" w:rsidR="008D0257" w:rsidRDefault="008D0257" w:rsidP="00137FAD">
          <w:pPr>
            <w:rPr>
              <w:rFonts w:ascii="Lucida Sans" w:hAnsi="Lucida Sans"/>
            </w:rPr>
          </w:pPr>
          <w:r>
            <w:rPr>
              <w:rFonts w:ascii="Lucida Sans" w:hAnsi="Lucida Sans"/>
            </w:rPr>
            <w:t>Insert your logo</w:t>
          </w:r>
        </w:p>
      </w:tc>
      <w:tc>
        <w:tcPr>
          <w:tcW w:w="8622" w:type="dxa"/>
        </w:tcPr>
        <w:p w14:paraId="67BF34ED" w14:textId="77777777" w:rsidR="008D0257" w:rsidRDefault="008D0257" w:rsidP="00137FAD">
          <w:pPr>
            <w:pStyle w:val="Heading6"/>
            <w:jc w:val="right"/>
            <w:rPr>
              <w:b/>
            </w:rPr>
          </w:pPr>
          <w:r>
            <w:t>Insert your Company Name</w:t>
          </w:r>
        </w:p>
        <w:p w14:paraId="2D5E5C9D" w14:textId="77777777" w:rsidR="008D0257" w:rsidRDefault="008D0257" w:rsidP="00137FAD">
          <w:pPr>
            <w:jc w:val="right"/>
            <w:rPr>
              <w:b/>
              <w:bCs/>
              <w:sz w:val="24"/>
            </w:rPr>
          </w:pPr>
        </w:p>
      </w:tc>
    </w:tr>
  </w:tbl>
  <w:p w14:paraId="477FC363" w14:textId="3D1F87CD" w:rsidR="008D0257" w:rsidRDefault="008D0257" w:rsidP="00137FAD">
    <w:pPr>
      <w:pStyle w:val="Header"/>
      <w:pBdr>
        <w:bottom w:val="single" w:sz="4" w:space="1" w:color="auto"/>
      </w:pBdr>
    </w:pPr>
    <w:r>
      <w:fldChar w:fldCharType="begin"/>
    </w:r>
    <w:r>
      <w:instrText xml:space="preserve"> PAGE </w:instrText>
    </w:r>
    <w:r>
      <w:fldChar w:fldCharType="separate"/>
    </w:r>
    <w:r>
      <w:t>1</w:t>
    </w:r>
    <w:r>
      <w:rPr>
        <w:noProof/>
      </w:rPr>
      <w:fldChar w:fldCharType="end"/>
    </w:r>
    <w:r>
      <w:t xml:space="preserve"> </w:t>
    </w:r>
    <w:r>
      <w:sym w:font="Symbol" w:char="F0B7"/>
    </w:r>
    <w:r>
      <w:t xml:space="preserve"> Project Strategy</w:t>
    </w:r>
  </w:p>
  <w:p w14:paraId="0B778D7A" w14:textId="77777777" w:rsidR="008D0257" w:rsidRPr="00206DAA" w:rsidRDefault="008D0257" w:rsidP="00137FAD">
    <w:pPr>
      <w:pStyle w:val="Header"/>
      <w:tabs>
        <w:tab w:val="right" w:pos="9720"/>
      </w:tabs>
      <w:rPr>
        <w:sz w:val="16"/>
      </w:rPr>
    </w:pPr>
    <w:r>
      <w:rPr>
        <w:sz w:val="16"/>
      </w:rPr>
      <w:t>Insert Project Name</w:t>
    </w:r>
  </w:p>
  <w:p w14:paraId="5FA0B2FD" w14:textId="77777777" w:rsidR="008D0257" w:rsidRPr="00137FAD" w:rsidRDefault="008D0257" w:rsidP="00137F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11E68"/>
    <w:multiLevelType w:val="hybridMultilevel"/>
    <w:tmpl w:val="9E9C6698"/>
    <w:lvl w:ilvl="0" w:tplc="66DEE490">
      <w:start w:val="1"/>
      <w:numFmt w:val="decimal"/>
      <w:pStyle w:val="BluePontoonIndentNumbered"/>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15:restartNumberingAfterBreak="0">
    <w:nsid w:val="06313CB1"/>
    <w:multiLevelType w:val="hybridMultilevel"/>
    <w:tmpl w:val="DC7AAEA6"/>
    <w:lvl w:ilvl="0" w:tplc="BE98467A">
      <w:start w:val="1"/>
      <w:numFmt w:val="bullet"/>
      <w:pStyle w:val="BluePontoonBodyBullet"/>
      <w:lvlText w:val=""/>
      <w:lvlJc w:val="left"/>
      <w:pPr>
        <w:tabs>
          <w:tab w:val="num" w:pos="360"/>
        </w:tabs>
        <w:ind w:left="360" w:hanging="360"/>
      </w:pPr>
      <w:rPr>
        <w:rFonts w:ascii="Symbol" w:hAnsi="Symbol" w:hint="default"/>
      </w:rPr>
    </w:lvl>
    <w:lvl w:ilvl="1" w:tplc="D0689C96">
      <w:start w:val="1"/>
      <w:numFmt w:val="decimal"/>
      <w:lvlText w:val="%2."/>
      <w:lvlJc w:val="left"/>
      <w:pPr>
        <w:tabs>
          <w:tab w:val="num" w:pos="1080"/>
        </w:tabs>
        <w:ind w:left="1080" w:hanging="360"/>
      </w:pPr>
      <w:rPr>
        <w:rFonts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8035C3"/>
    <w:multiLevelType w:val="hybridMultilevel"/>
    <w:tmpl w:val="812838B0"/>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360"/>
        </w:tabs>
        <w:ind w:left="360" w:hanging="360"/>
      </w:pPr>
      <w:rPr>
        <w:rFonts w:ascii="Wingdings" w:hAnsi="Wingdings" w:hint="default"/>
      </w:rPr>
    </w:lvl>
    <w:lvl w:ilvl="3" w:tplc="04090001" w:tentative="1">
      <w:start w:val="1"/>
      <w:numFmt w:val="bullet"/>
      <w:lvlText w:val=""/>
      <w:lvlJc w:val="left"/>
      <w:pPr>
        <w:tabs>
          <w:tab w:val="num" w:pos="1080"/>
        </w:tabs>
        <w:ind w:left="1080" w:hanging="360"/>
      </w:pPr>
      <w:rPr>
        <w:rFonts w:ascii="Symbol" w:hAnsi="Symbol" w:hint="default"/>
      </w:rPr>
    </w:lvl>
    <w:lvl w:ilvl="4" w:tplc="04090003" w:tentative="1">
      <w:start w:val="1"/>
      <w:numFmt w:val="bullet"/>
      <w:lvlText w:val="o"/>
      <w:lvlJc w:val="left"/>
      <w:pPr>
        <w:tabs>
          <w:tab w:val="num" w:pos="1800"/>
        </w:tabs>
        <w:ind w:left="1800" w:hanging="360"/>
      </w:pPr>
      <w:rPr>
        <w:rFonts w:ascii="Courier New" w:hAnsi="Courier New" w:cs="Courier New" w:hint="default"/>
      </w:rPr>
    </w:lvl>
    <w:lvl w:ilvl="5" w:tplc="04090005" w:tentative="1">
      <w:start w:val="1"/>
      <w:numFmt w:val="bullet"/>
      <w:lvlText w:val=""/>
      <w:lvlJc w:val="left"/>
      <w:pPr>
        <w:tabs>
          <w:tab w:val="num" w:pos="2520"/>
        </w:tabs>
        <w:ind w:left="2520" w:hanging="360"/>
      </w:pPr>
      <w:rPr>
        <w:rFonts w:ascii="Wingdings" w:hAnsi="Wingdings" w:hint="default"/>
      </w:rPr>
    </w:lvl>
    <w:lvl w:ilvl="6" w:tplc="04090001" w:tentative="1">
      <w:start w:val="1"/>
      <w:numFmt w:val="bullet"/>
      <w:lvlText w:val=""/>
      <w:lvlJc w:val="left"/>
      <w:pPr>
        <w:tabs>
          <w:tab w:val="num" w:pos="3240"/>
        </w:tabs>
        <w:ind w:left="3240" w:hanging="360"/>
      </w:pPr>
      <w:rPr>
        <w:rFonts w:ascii="Symbol" w:hAnsi="Symbol" w:hint="default"/>
      </w:rPr>
    </w:lvl>
    <w:lvl w:ilvl="7" w:tplc="04090003" w:tentative="1">
      <w:start w:val="1"/>
      <w:numFmt w:val="bullet"/>
      <w:lvlText w:val="o"/>
      <w:lvlJc w:val="left"/>
      <w:pPr>
        <w:tabs>
          <w:tab w:val="num" w:pos="3960"/>
        </w:tabs>
        <w:ind w:left="3960" w:hanging="360"/>
      </w:pPr>
      <w:rPr>
        <w:rFonts w:ascii="Courier New" w:hAnsi="Courier New" w:cs="Courier New" w:hint="default"/>
      </w:rPr>
    </w:lvl>
    <w:lvl w:ilvl="8" w:tplc="04090005" w:tentative="1">
      <w:start w:val="1"/>
      <w:numFmt w:val="bullet"/>
      <w:lvlText w:val=""/>
      <w:lvlJc w:val="left"/>
      <w:pPr>
        <w:tabs>
          <w:tab w:val="num" w:pos="4680"/>
        </w:tabs>
        <w:ind w:left="4680" w:hanging="360"/>
      </w:pPr>
      <w:rPr>
        <w:rFonts w:ascii="Wingdings" w:hAnsi="Wingdings" w:hint="default"/>
      </w:rPr>
    </w:lvl>
  </w:abstractNum>
  <w:abstractNum w:abstractNumId="3" w15:restartNumberingAfterBreak="0">
    <w:nsid w:val="1BE969EF"/>
    <w:multiLevelType w:val="hybridMultilevel"/>
    <w:tmpl w:val="80A845C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1E112D75"/>
    <w:multiLevelType w:val="hybridMultilevel"/>
    <w:tmpl w:val="40CA0372"/>
    <w:lvl w:ilvl="0" w:tplc="F5C89DB8">
      <w:start w:val="1"/>
      <w:numFmt w:val="bullet"/>
      <w:pStyle w:val="BluePontoonIndentBulletDouble"/>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30E16AF0"/>
    <w:multiLevelType w:val="hybridMultilevel"/>
    <w:tmpl w:val="AE521BDA"/>
    <w:lvl w:ilvl="0" w:tplc="E24C3FB4">
      <w:start w:val="1"/>
      <w:numFmt w:val="bullet"/>
      <w:pStyle w:val="BluePontoonIndentBullet"/>
      <w:lvlText w:val="o"/>
      <w:lvlJc w:val="left"/>
      <w:pPr>
        <w:tabs>
          <w:tab w:val="num" w:pos="1440"/>
        </w:tabs>
        <w:ind w:left="1440" w:hanging="360"/>
      </w:pPr>
      <w:rPr>
        <w:rFonts w:ascii="Courier New" w:hAnsi="Courier New" w:hint="default"/>
      </w:rPr>
    </w:lvl>
    <w:lvl w:ilvl="1" w:tplc="E7F65D96">
      <w:start w:val="1"/>
      <w:numFmt w:val="decimal"/>
      <w:pStyle w:val="BluePontoonTableNumber"/>
      <w:lvlText w:val="%2."/>
      <w:lvlJc w:val="left"/>
      <w:pPr>
        <w:tabs>
          <w:tab w:val="num" w:pos="2520"/>
        </w:tabs>
        <w:ind w:left="2520" w:hanging="360"/>
      </w:pPr>
      <w:rPr>
        <w:rFonts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6" w15:restartNumberingAfterBreak="0">
    <w:nsid w:val="31EE2A39"/>
    <w:multiLevelType w:val="hybridMultilevel"/>
    <w:tmpl w:val="84DEB8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4484E85"/>
    <w:multiLevelType w:val="hybridMultilevel"/>
    <w:tmpl w:val="FAA40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55262D"/>
    <w:multiLevelType w:val="hybridMultilevel"/>
    <w:tmpl w:val="664C10F0"/>
    <w:lvl w:ilvl="0" w:tplc="9B9AE076">
      <w:start w:val="8"/>
      <w:numFmt w:val="decimal"/>
      <w:lvlText w:val="%1"/>
      <w:lvlJc w:val="left"/>
      <w:pPr>
        <w:ind w:left="82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6C1385"/>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45547786"/>
    <w:multiLevelType w:val="hybridMultilevel"/>
    <w:tmpl w:val="C24EA1D2"/>
    <w:lvl w:ilvl="0" w:tplc="C416F63A">
      <w:start w:val="7"/>
      <w:numFmt w:val="decimal"/>
      <w:lvlText w:val="%1."/>
      <w:lvlJc w:val="left"/>
      <w:pPr>
        <w:tabs>
          <w:tab w:val="num" w:pos="465"/>
        </w:tabs>
        <w:ind w:left="465" w:hanging="465"/>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48011826"/>
    <w:multiLevelType w:val="hybridMultilevel"/>
    <w:tmpl w:val="9DA422D8"/>
    <w:lvl w:ilvl="0" w:tplc="9B9AE076">
      <w:start w:val="8"/>
      <w:numFmt w:val="decimal"/>
      <w:lvlText w:val="%1"/>
      <w:lvlJc w:val="left"/>
      <w:pPr>
        <w:ind w:left="825" w:hanging="36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12" w15:restartNumberingAfterBreak="0">
    <w:nsid w:val="4B105C6A"/>
    <w:multiLevelType w:val="hybridMultilevel"/>
    <w:tmpl w:val="32A8E66A"/>
    <w:lvl w:ilvl="0" w:tplc="650CFBF6">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52426ABE"/>
    <w:multiLevelType w:val="multilevel"/>
    <w:tmpl w:val="A51C9E3E"/>
    <w:lvl w:ilvl="0">
      <w:start w:val="1"/>
      <w:numFmt w:val="bullet"/>
      <w:lvlText w:val="o"/>
      <w:lvlJc w:val="left"/>
      <w:pPr>
        <w:tabs>
          <w:tab w:val="num" w:pos="1440"/>
        </w:tabs>
        <w:ind w:left="1440" w:hanging="360"/>
      </w:pPr>
      <w:rPr>
        <w:rFonts w:ascii="Courier New" w:hAnsi="Courier New" w:hint="default"/>
      </w:rPr>
    </w:lvl>
    <w:lvl w:ilvl="1">
      <w:start w:val="1"/>
      <w:numFmt w:val="decimal"/>
      <w:lvlText w:val="%2."/>
      <w:lvlJc w:val="left"/>
      <w:pPr>
        <w:tabs>
          <w:tab w:val="num" w:pos="2520"/>
        </w:tabs>
        <w:ind w:left="2520" w:hanging="360"/>
      </w:pPr>
      <w:rPr>
        <w:rFonts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4" w15:restartNumberingAfterBreak="0">
    <w:nsid w:val="528E6B86"/>
    <w:multiLevelType w:val="hybridMultilevel"/>
    <w:tmpl w:val="54C442CA"/>
    <w:lvl w:ilvl="0" w:tplc="BE98467A">
      <w:start w:val="1"/>
      <w:numFmt w:val="bullet"/>
      <w:lvlText w:val=""/>
      <w:lvlJc w:val="left"/>
      <w:pPr>
        <w:tabs>
          <w:tab w:val="num" w:pos="360"/>
        </w:tabs>
        <w:ind w:left="360" w:hanging="360"/>
      </w:pPr>
      <w:rPr>
        <w:rFonts w:ascii="Symbol" w:hAnsi="Symbol" w:hint="default"/>
      </w:rPr>
    </w:lvl>
    <w:lvl w:ilvl="1" w:tplc="C770B8F2">
      <w:start w:val="1"/>
      <w:numFmt w:val="bullet"/>
      <w:pStyle w:val="BluePontoonTableIndent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33A1B40"/>
    <w:multiLevelType w:val="multilevel"/>
    <w:tmpl w:val="DBBC4EAA"/>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080"/>
        </w:tabs>
        <w:ind w:left="1080" w:hanging="360"/>
      </w:pPr>
      <w:rPr>
        <w:rFonts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7C20631"/>
    <w:multiLevelType w:val="hybridMultilevel"/>
    <w:tmpl w:val="78363828"/>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360"/>
        </w:tabs>
        <w:ind w:left="360" w:hanging="360"/>
      </w:pPr>
      <w:rPr>
        <w:rFonts w:ascii="Wingdings" w:hAnsi="Wingdings" w:hint="default"/>
      </w:rPr>
    </w:lvl>
    <w:lvl w:ilvl="3" w:tplc="04090001" w:tentative="1">
      <w:start w:val="1"/>
      <w:numFmt w:val="bullet"/>
      <w:lvlText w:val=""/>
      <w:lvlJc w:val="left"/>
      <w:pPr>
        <w:tabs>
          <w:tab w:val="num" w:pos="1080"/>
        </w:tabs>
        <w:ind w:left="1080" w:hanging="360"/>
      </w:pPr>
      <w:rPr>
        <w:rFonts w:ascii="Symbol" w:hAnsi="Symbol" w:hint="default"/>
      </w:rPr>
    </w:lvl>
    <w:lvl w:ilvl="4" w:tplc="04090003" w:tentative="1">
      <w:start w:val="1"/>
      <w:numFmt w:val="bullet"/>
      <w:lvlText w:val="o"/>
      <w:lvlJc w:val="left"/>
      <w:pPr>
        <w:tabs>
          <w:tab w:val="num" w:pos="1800"/>
        </w:tabs>
        <w:ind w:left="1800" w:hanging="360"/>
      </w:pPr>
      <w:rPr>
        <w:rFonts w:ascii="Courier New" w:hAnsi="Courier New" w:cs="Courier New" w:hint="default"/>
      </w:rPr>
    </w:lvl>
    <w:lvl w:ilvl="5" w:tplc="04090005" w:tentative="1">
      <w:start w:val="1"/>
      <w:numFmt w:val="bullet"/>
      <w:lvlText w:val=""/>
      <w:lvlJc w:val="left"/>
      <w:pPr>
        <w:tabs>
          <w:tab w:val="num" w:pos="2520"/>
        </w:tabs>
        <w:ind w:left="2520" w:hanging="360"/>
      </w:pPr>
      <w:rPr>
        <w:rFonts w:ascii="Wingdings" w:hAnsi="Wingdings" w:hint="default"/>
      </w:rPr>
    </w:lvl>
    <w:lvl w:ilvl="6" w:tplc="04090001" w:tentative="1">
      <w:start w:val="1"/>
      <w:numFmt w:val="bullet"/>
      <w:lvlText w:val=""/>
      <w:lvlJc w:val="left"/>
      <w:pPr>
        <w:tabs>
          <w:tab w:val="num" w:pos="3240"/>
        </w:tabs>
        <w:ind w:left="3240" w:hanging="360"/>
      </w:pPr>
      <w:rPr>
        <w:rFonts w:ascii="Symbol" w:hAnsi="Symbol" w:hint="default"/>
      </w:rPr>
    </w:lvl>
    <w:lvl w:ilvl="7" w:tplc="04090003" w:tentative="1">
      <w:start w:val="1"/>
      <w:numFmt w:val="bullet"/>
      <w:lvlText w:val="o"/>
      <w:lvlJc w:val="left"/>
      <w:pPr>
        <w:tabs>
          <w:tab w:val="num" w:pos="3960"/>
        </w:tabs>
        <w:ind w:left="3960" w:hanging="360"/>
      </w:pPr>
      <w:rPr>
        <w:rFonts w:ascii="Courier New" w:hAnsi="Courier New" w:cs="Courier New" w:hint="default"/>
      </w:rPr>
    </w:lvl>
    <w:lvl w:ilvl="8" w:tplc="04090005" w:tentative="1">
      <w:start w:val="1"/>
      <w:numFmt w:val="bullet"/>
      <w:lvlText w:val=""/>
      <w:lvlJc w:val="left"/>
      <w:pPr>
        <w:tabs>
          <w:tab w:val="num" w:pos="4680"/>
        </w:tabs>
        <w:ind w:left="4680" w:hanging="360"/>
      </w:pPr>
      <w:rPr>
        <w:rFonts w:ascii="Wingdings" w:hAnsi="Wingdings" w:hint="default"/>
      </w:rPr>
    </w:lvl>
  </w:abstractNum>
  <w:abstractNum w:abstractNumId="17" w15:restartNumberingAfterBreak="0">
    <w:nsid w:val="5BF62B21"/>
    <w:multiLevelType w:val="hybridMultilevel"/>
    <w:tmpl w:val="8F8C628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0FB38B0"/>
    <w:multiLevelType w:val="hybridMultilevel"/>
    <w:tmpl w:val="CE80A4A0"/>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360"/>
        </w:tabs>
        <w:ind w:left="360" w:hanging="360"/>
      </w:pPr>
      <w:rPr>
        <w:rFonts w:ascii="Wingdings" w:hAnsi="Wingdings" w:hint="default"/>
      </w:rPr>
    </w:lvl>
    <w:lvl w:ilvl="3" w:tplc="04090001" w:tentative="1">
      <w:start w:val="1"/>
      <w:numFmt w:val="bullet"/>
      <w:lvlText w:val=""/>
      <w:lvlJc w:val="left"/>
      <w:pPr>
        <w:tabs>
          <w:tab w:val="num" w:pos="1080"/>
        </w:tabs>
        <w:ind w:left="1080" w:hanging="360"/>
      </w:pPr>
      <w:rPr>
        <w:rFonts w:ascii="Symbol" w:hAnsi="Symbol" w:hint="default"/>
      </w:rPr>
    </w:lvl>
    <w:lvl w:ilvl="4" w:tplc="04090003" w:tentative="1">
      <w:start w:val="1"/>
      <w:numFmt w:val="bullet"/>
      <w:lvlText w:val="o"/>
      <w:lvlJc w:val="left"/>
      <w:pPr>
        <w:tabs>
          <w:tab w:val="num" w:pos="1800"/>
        </w:tabs>
        <w:ind w:left="1800" w:hanging="360"/>
      </w:pPr>
      <w:rPr>
        <w:rFonts w:ascii="Courier New" w:hAnsi="Courier New" w:cs="Courier New" w:hint="default"/>
      </w:rPr>
    </w:lvl>
    <w:lvl w:ilvl="5" w:tplc="04090005" w:tentative="1">
      <w:start w:val="1"/>
      <w:numFmt w:val="bullet"/>
      <w:lvlText w:val=""/>
      <w:lvlJc w:val="left"/>
      <w:pPr>
        <w:tabs>
          <w:tab w:val="num" w:pos="2520"/>
        </w:tabs>
        <w:ind w:left="2520" w:hanging="360"/>
      </w:pPr>
      <w:rPr>
        <w:rFonts w:ascii="Wingdings" w:hAnsi="Wingdings" w:hint="default"/>
      </w:rPr>
    </w:lvl>
    <w:lvl w:ilvl="6" w:tplc="04090001" w:tentative="1">
      <w:start w:val="1"/>
      <w:numFmt w:val="bullet"/>
      <w:lvlText w:val=""/>
      <w:lvlJc w:val="left"/>
      <w:pPr>
        <w:tabs>
          <w:tab w:val="num" w:pos="3240"/>
        </w:tabs>
        <w:ind w:left="3240" w:hanging="360"/>
      </w:pPr>
      <w:rPr>
        <w:rFonts w:ascii="Symbol" w:hAnsi="Symbol" w:hint="default"/>
      </w:rPr>
    </w:lvl>
    <w:lvl w:ilvl="7" w:tplc="04090003" w:tentative="1">
      <w:start w:val="1"/>
      <w:numFmt w:val="bullet"/>
      <w:lvlText w:val="o"/>
      <w:lvlJc w:val="left"/>
      <w:pPr>
        <w:tabs>
          <w:tab w:val="num" w:pos="3960"/>
        </w:tabs>
        <w:ind w:left="3960" w:hanging="360"/>
      </w:pPr>
      <w:rPr>
        <w:rFonts w:ascii="Courier New" w:hAnsi="Courier New" w:cs="Courier New" w:hint="default"/>
      </w:rPr>
    </w:lvl>
    <w:lvl w:ilvl="8" w:tplc="04090005" w:tentative="1">
      <w:start w:val="1"/>
      <w:numFmt w:val="bullet"/>
      <w:lvlText w:val=""/>
      <w:lvlJc w:val="left"/>
      <w:pPr>
        <w:tabs>
          <w:tab w:val="num" w:pos="4680"/>
        </w:tabs>
        <w:ind w:left="4680" w:hanging="360"/>
      </w:pPr>
      <w:rPr>
        <w:rFonts w:ascii="Wingdings" w:hAnsi="Wingdings" w:hint="default"/>
      </w:rPr>
    </w:lvl>
  </w:abstractNum>
  <w:abstractNum w:abstractNumId="19" w15:restartNumberingAfterBreak="0">
    <w:nsid w:val="678A5BED"/>
    <w:multiLevelType w:val="hybridMultilevel"/>
    <w:tmpl w:val="F1829C02"/>
    <w:lvl w:ilvl="0" w:tplc="FFFFFFFF">
      <w:start w:val="1"/>
      <w:numFmt w:val="bullet"/>
      <w:lvlText w:val=""/>
      <w:lvlJc w:val="left"/>
      <w:pPr>
        <w:tabs>
          <w:tab w:val="num" w:pos="2520"/>
        </w:tabs>
        <w:ind w:left="2520" w:hanging="360"/>
      </w:pPr>
      <w:rPr>
        <w:rFonts w:ascii="Symbol" w:hAnsi="Symbol" w:hint="default"/>
        <w:sz w:val="16"/>
      </w:rPr>
    </w:lvl>
    <w:lvl w:ilvl="1" w:tplc="FFFFFFFF">
      <w:start w:val="1"/>
      <w:numFmt w:val="bullet"/>
      <w:lvlText w:val=""/>
      <w:lvlJc w:val="left"/>
      <w:pPr>
        <w:tabs>
          <w:tab w:val="num" w:pos="3600"/>
        </w:tabs>
        <w:ind w:left="3600" w:hanging="360"/>
      </w:pPr>
      <w:rPr>
        <w:rFonts w:ascii="Symbol" w:hAnsi="Symbol" w:hint="default"/>
        <w:sz w:val="24"/>
        <w:szCs w:val="24"/>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0" w15:restartNumberingAfterBreak="0">
    <w:nsid w:val="6C717A8E"/>
    <w:multiLevelType w:val="multilevel"/>
    <w:tmpl w:val="C8560148"/>
    <w:lvl w:ilvl="0">
      <w:start w:val="1"/>
      <w:numFmt w:val="bullet"/>
      <w:lvlText w:val="o"/>
      <w:lvlJc w:val="left"/>
      <w:pPr>
        <w:tabs>
          <w:tab w:val="num" w:pos="1440"/>
        </w:tabs>
        <w:ind w:left="1440" w:hanging="360"/>
      </w:pPr>
      <w:rPr>
        <w:rFonts w:ascii="Courier New" w:hAnsi="Courier New" w:hint="default"/>
      </w:rPr>
    </w:lvl>
    <w:lvl w:ilvl="1">
      <w:start w:val="1"/>
      <w:numFmt w:val="decimal"/>
      <w:lvlText w:val="%2."/>
      <w:lvlJc w:val="left"/>
      <w:pPr>
        <w:tabs>
          <w:tab w:val="num" w:pos="2520"/>
        </w:tabs>
        <w:ind w:left="2520" w:hanging="360"/>
      </w:pPr>
      <w:rPr>
        <w:rFonts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21" w15:restartNumberingAfterBreak="0">
    <w:nsid w:val="723C3377"/>
    <w:multiLevelType w:val="hybridMultilevel"/>
    <w:tmpl w:val="E488EE5E"/>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2CE1EF0"/>
    <w:multiLevelType w:val="hybridMultilevel"/>
    <w:tmpl w:val="175A29F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3F37B63"/>
    <w:multiLevelType w:val="multilevel"/>
    <w:tmpl w:val="B1FCA582"/>
    <w:lvl w:ilvl="0">
      <w:start w:val="1"/>
      <w:numFmt w:val="bullet"/>
      <w:lvlText w:val="o"/>
      <w:lvlJc w:val="left"/>
      <w:pPr>
        <w:tabs>
          <w:tab w:val="num" w:pos="1440"/>
        </w:tabs>
        <w:ind w:left="1440" w:hanging="360"/>
      </w:pPr>
      <w:rPr>
        <w:rFonts w:ascii="Courier New" w:hAnsi="Courier New" w:hint="default"/>
      </w:rPr>
    </w:lvl>
    <w:lvl w:ilvl="1">
      <w:start w:val="1"/>
      <w:numFmt w:val="decimal"/>
      <w:lvlText w:val="%2."/>
      <w:lvlJc w:val="left"/>
      <w:pPr>
        <w:tabs>
          <w:tab w:val="num" w:pos="2520"/>
        </w:tabs>
        <w:ind w:left="2520" w:hanging="360"/>
      </w:pPr>
      <w:rPr>
        <w:rFonts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24" w15:restartNumberingAfterBreak="0">
    <w:nsid w:val="756E5150"/>
    <w:multiLevelType w:val="hybridMultilevel"/>
    <w:tmpl w:val="A150FF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614228D"/>
    <w:multiLevelType w:val="hybridMultilevel"/>
    <w:tmpl w:val="5EBA6D66"/>
    <w:lvl w:ilvl="0" w:tplc="BE98467A">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2075467868">
    <w:abstractNumId w:val="1"/>
  </w:num>
  <w:num w:numId="2" w16cid:durableId="1694451434">
    <w:abstractNumId w:val="9"/>
  </w:num>
  <w:num w:numId="3" w16cid:durableId="1055274202">
    <w:abstractNumId w:val="12"/>
  </w:num>
  <w:num w:numId="4" w16cid:durableId="223682351">
    <w:abstractNumId w:val="15"/>
  </w:num>
  <w:num w:numId="5" w16cid:durableId="1542133902">
    <w:abstractNumId w:val="5"/>
  </w:num>
  <w:num w:numId="6" w16cid:durableId="1596787315">
    <w:abstractNumId w:val="20"/>
  </w:num>
  <w:num w:numId="7" w16cid:durableId="153953869">
    <w:abstractNumId w:val="5"/>
    <w:lvlOverride w:ilvl="0">
      <w:startOverride w:val="1"/>
    </w:lvlOverride>
  </w:num>
  <w:num w:numId="8" w16cid:durableId="1022054926">
    <w:abstractNumId w:val="23"/>
  </w:num>
  <w:num w:numId="9" w16cid:durableId="1285429176">
    <w:abstractNumId w:val="13"/>
  </w:num>
  <w:num w:numId="10" w16cid:durableId="1291859354">
    <w:abstractNumId w:val="0"/>
  </w:num>
  <w:num w:numId="11" w16cid:durableId="36010971">
    <w:abstractNumId w:val="19"/>
  </w:num>
  <w:num w:numId="12" w16cid:durableId="808090109">
    <w:abstractNumId w:val="5"/>
  </w:num>
  <w:num w:numId="13" w16cid:durableId="745761148">
    <w:abstractNumId w:val="4"/>
  </w:num>
  <w:num w:numId="14" w16cid:durableId="1680817505">
    <w:abstractNumId w:val="6"/>
  </w:num>
  <w:num w:numId="15" w16cid:durableId="1734351515">
    <w:abstractNumId w:val="3"/>
  </w:num>
  <w:num w:numId="16" w16cid:durableId="149832985">
    <w:abstractNumId w:val="24"/>
  </w:num>
  <w:num w:numId="17" w16cid:durableId="1829706961">
    <w:abstractNumId w:val="18"/>
  </w:num>
  <w:num w:numId="18" w16cid:durableId="105777773">
    <w:abstractNumId w:val="10"/>
  </w:num>
  <w:num w:numId="19" w16cid:durableId="393089626">
    <w:abstractNumId w:val="11"/>
  </w:num>
  <w:num w:numId="20" w16cid:durableId="424543482">
    <w:abstractNumId w:val="8"/>
  </w:num>
  <w:num w:numId="21" w16cid:durableId="1406756677">
    <w:abstractNumId w:val="21"/>
  </w:num>
  <w:num w:numId="22" w16cid:durableId="1513296837">
    <w:abstractNumId w:val="16"/>
  </w:num>
  <w:num w:numId="23" w16cid:durableId="795610509">
    <w:abstractNumId w:val="2"/>
  </w:num>
  <w:num w:numId="24" w16cid:durableId="653919013">
    <w:abstractNumId w:val="7"/>
  </w:num>
  <w:num w:numId="25" w16cid:durableId="901134112">
    <w:abstractNumId w:val="17"/>
  </w:num>
  <w:num w:numId="26" w16cid:durableId="884097958">
    <w:abstractNumId w:val="22"/>
  </w:num>
  <w:num w:numId="27" w16cid:durableId="99640718">
    <w:abstractNumId w:val="1"/>
  </w:num>
  <w:num w:numId="28" w16cid:durableId="2083138892">
    <w:abstractNumId w:val="25"/>
  </w:num>
  <w:num w:numId="29" w16cid:durableId="4868714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EEF"/>
    <w:rsid w:val="00027AD9"/>
    <w:rsid w:val="00054777"/>
    <w:rsid w:val="00062E79"/>
    <w:rsid w:val="000759F7"/>
    <w:rsid w:val="000D0B58"/>
    <w:rsid w:val="00115DFC"/>
    <w:rsid w:val="0013668E"/>
    <w:rsid w:val="00137FAD"/>
    <w:rsid w:val="00140FFC"/>
    <w:rsid w:val="001F4B22"/>
    <w:rsid w:val="0025490B"/>
    <w:rsid w:val="002735D1"/>
    <w:rsid w:val="002742C1"/>
    <w:rsid w:val="00290D3D"/>
    <w:rsid w:val="002B7D1D"/>
    <w:rsid w:val="002C317A"/>
    <w:rsid w:val="002E02EC"/>
    <w:rsid w:val="002F0C5A"/>
    <w:rsid w:val="003A0540"/>
    <w:rsid w:val="003E18AF"/>
    <w:rsid w:val="00417CED"/>
    <w:rsid w:val="0043526C"/>
    <w:rsid w:val="00466E16"/>
    <w:rsid w:val="004C3685"/>
    <w:rsid w:val="004C5F21"/>
    <w:rsid w:val="00511F61"/>
    <w:rsid w:val="0053423A"/>
    <w:rsid w:val="005342CE"/>
    <w:rsid w:val="005863CB"/>
    <w:rsid w:val="005B3608"/>
    <w:rsid w:val="0060160C"/>
    <w:rsid w:val="00621CA8"/>
    <w:rsid w:val="006268AB"/>
    <w:rsid w:val="006D42B5"/>
    <w:rsid w:val="00703FED"/>
    <w:rsid w:val="00712523"/>
    <w:rsid w:val="0071390B"/>
    <w:rsid w:val="00736E30"/>
    <w:rsid w:val="00787A3F"/>
    <w:rsid w:val="007B1DE1"/>
    <w:rsid w:val="00802B56"/>
    <w:rsid w:val="00821714"/>
    <w:rsid w:val="00871FEE"/>
    <w:rsid w:val="00873DE8"/>
    <w:rsid w:val="008860A8"/>
    <w:rsid w:val="008B7B3A"/>
    <w:rsid w:val="008D0257"/>
    <w:rsid w:val="008D110A"/>
    <w:rsid w:val="008F1C5B"/>
    <w:rsid w:val="00901E2E"/>
    <w:rsid w:val="009038A9"/>
    <w:rsid w:val="00906D64"/>
    <w:rsid w:val="00923172"/>
    <w:rsid w:val="009246E2"/>
    <w:rsid w:val="009267C9"/>
    <w:rsid w:val="009606AE"/>
    <w:rsid w:val="009748A2"/>
    <w:rsid w:val="00975296"/>
    <w:rsid w:val="00976364"/>
    <w:rsid w:val="009A1ADE"/>
    <w:rsid w:val="00A14B9E"/>
    <w:rsid w:val="00A36CA0"/>
    <w:rsid w:val="00A413F5"/>
    <w:rsid w:val="00A61732"/>
    <w:rsid w:val="00A86676"/>
    <w:rsid w:val="00AA1EF8"/>
    <w:rsid w:val="00AC0680"/>
    <w:rsid w:val="00AC1DED"/>
    <w:rsid w:val="00AD1DB8"/>
    <w:rsid w:val="00AD4477"/>
    <w:rsid w:val="00B16B2E"/>
    <w:rsid w:val="00B2364E"/>
    <w:rsid w:val="00B363C4"/>
    <w:rsid w:val="00B51124"/>
    <w:rsid w:val="00B56794"/>
    <w:rsid w:val="00B62AD6"/>
    <w:rsid w:val="00B93335"/>
    <w:rsid w:val="00BA4F66"/>
    <w:rsid w:val="00BC024B"/>
    <w:rsid w:val="00BE6A6B"/>
    <w:rsid w:val="00BF41BB"/>
    <w:rsid w:val="00C21FFA"/>
    <w:rsid w:val="00C402F2"/>
    <w:rsid w:val="00C46162"/>
    <w:rsid w:val="00C67294"/>
    <w:rsid w:val="00CC6AC9"/>
    <w:rsid w:val="00CD420E"/>
    <w:rsid w:val="00CF23FC"/>
    <w:rsid w:val="00D05B79"/>
    <w:rsid w:val="00D31EFD"/>
    <w:rsid w:val="00D35CAA"/>
    <w:rsid w:val="00D41414"/>
    <w:rsid w:val="00D657CD"/>
    <w:rsid w:val="00EA3A13"/>
    <w:rsid w:val="00ED7EBD"/>
    <w:rsid w:val="00EE592E"/>
    <w:rsid w:val="00F95EEF"/>
    <w:rsid w:val="00FB0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4155E98"/>
  <w15:docId w15:val="{782568AA-2462-4D5F-909E-D200319DD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ell MT" w:eastAsia="Times New Roman" w:hAnsi="Bell MT"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759F7"/>
    <w:rPr>
      <w:rFonts w:ascii="Arial Narrow" w:hAnsi="Arial Narrow"/>
    </w:rPr>
  </w:style>
  <w:style w:type="paragraph" w:styleId="Heading1">
    <w:name w:val="heading 1"/>
    <w:aliases w:val="BluePontoon Heading 1"/>
    <w:basedOn w:val="BluePontoonNormal"/>
    <w:next w:val="BluePontoonBody"/>
    <w:link w:val="Heading1Char"/>
    <w:qFormat/>
    <w:rsid w:val="00BC024B"/>
    <w:pPr>
      <w:keepNext/>
      <w:spacing w:before="240"/>
      <w:outlineLvl w:val="0"/>
    </w:pPr>
    <w:rPr>
      <w:rFonts w:ascii="Lucida Sans" w:hAnsi="Lucida Sans"/>
      <w:b/>
      <w:kern w:val="28"/>
      <w:sz w:val="32"/>
    </w:rPr>
  </w:style>
  <w:style w:type="paragraph" w:styleId="Heading2">
    <w:name w:val="heading 2"/>
    <w:aliases w:val="BluePontoon Heading 2"/>
    <w:basedOn w:val="BluePontoonNormal"/>
    <w:next w:val="BluePontoonBody"/>
    <w:qFormat/>
    <w:rsid w:val="00BC024B"/>
    <w:pPr>
      <w:keepNext/>
      <w:spacing w:before="240"/>
      <w:outlineLvl w:val="1"/>
    </w:pPr>
    <w:rPr>
      <w:rFonts w:ascii="Lucida Sans" w:hAnsi="Lucida Sans"/>
      <w:b/>
      <w:i/>
      <w:sz w:val="28"/>
    </w:rPr>
  </w:style>
  <w:style w:type="paragraph" w:styleId="Heading3">
    <w:name w:val="heading 3"/>
    <w:aliases w:val="BluePontoon Heading 3"/>
    <w:basedOn w:val="BluePontoonNormal"/>
    <w:next w:val="BluePontoonBody"/>
    <w:qFormat/>
    <w:rsid w:val="00BC024B"/>
    <w:pPr>
      <w:keepNext/>
      <w:spacing w:before="240"/>
      <w:outlineLvl w:val="2"/>
    </w:pPr>
    <w:rPr>
      <w:rFonts w:ascii="Lucida Sans" w:hAnsi="Lucida Sans"/>
      <w:b/>
      <w:sz w:val="24"/>
    </w:rPr>
  </w:style>
  <w:style w:type="paragraph" w:styleId="Heading4">
    <w:name w:val="heading 4"/>
    <w:aliases w:val="BluePontoon Heading 4"/>
    <w:basedOn w:val="BluePontoonNormal"/>
    <w:next w:val="BluePontoonBody"/>
    <w:qFormat/>
    <w:rsid w:val="00BC024B"/>
    <w:pPr>
      <w:keepNext/>
      <w:spacing w:before="120" w:after="120"/>
      <w:outlineLvl w:val="3"/>
    </w:pPr>
    <w:rPr>
      <w:rFonts w:ascii="Lucida Sans" w:hAnsi="Lucida Sans"/>
      <w:b/>
      <w:i/>
    </w:rPr>
  </w:style>
  <w:style w:type="paragraph" w:styleId="Heading5">
    <w:name w:val="heading 5"/>
    <w:basedOn w:val="Normal"/>
    <w:next w:val="Normal"/>
    <w:link w:val="Heading5Char"/>
    <w:qFormat/>
    <w:rsid w:val="000759F7"/>
    <w:pPr>
      <w:spacing w:before="240" w:after="60"/>
      <w:outlineLvl w:val="4"/>
    </w:pPr>
    <w:rPr>
      <w:b/>
      <w:bCs/>
      <w:i/>
      <w:iCs/>
      <w:sz w:val="26"/>
      <w:szCs w:val="26"/>
    </w:rPr>
  </w:style>
  <w:style w:type="paragraph" w:styleId="Heading6">
    <w:name w:val="heading 6"/>
    <w:aliases w:val="Cover Page"/>
    <w:basedOn w:val="Normal"/>
    <w:next w:val="Normal"/>
    <w:link w:val="Heading6Char"/>
    <w:qFormat/>
    <w:rsid w:val="00137FAD"/>
    <w:pPr>
      <w:spacing w:before="240" w:after="60"/>
      <w:outlineLvl w:val="5"/>
    </w:pPr>
    <w:rPr>
      <w:rFonts w:ascii="Lucida Sans" w:hAnsi="Lucida Sans"/>
      <w:bCs/>
      <w:sz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uePontoonNormal">
    <w:name w:val="BluePontoon Normal"/>
    <w:rsid w:val="00115DFC"/>
    <w:pPr>
      <w:spacing w:before="60" w:after="60"/>
    </w:pPr>
    <w:rPr>
      <w:rFonts w:ascii="Century Schoolbook" w:hAnsi="Century Schoolbook"/>
    </w:rPr>
  </w:style>
  <w:style w:type="paragraph" w:customStyle="1" w:styleId="BluePontoonBody">
    <w:name w:val="BluePontoon Body"/>
    <w:basedOn w:val="BluePontoonNormal"/>
    <w:rsid w:val="0060160C"/>
  </w:style>
  <w:style w:type="character" w:customStyle="1" w:styleId="Heading1Char">
    <w:name w:val="Heading 1 Char"/>
    <w:aliases w:val="BluePontoon Heading 1 Char"/>
    <w:basedOn w:val="DefaultParagraphFont"/>
    <w:link w:val="Heading1"/>
    <w:rsid w:val="00BC024B"/>
    <w:rPr>
      <w:rFonts w:ascii="Lucida Sans" w:hAnsi="Lucida Sans"/>
      <w:b/>
      <w:kern w:val="28"/>
      <w:sz w:val="32"/>
    </w:rPr>
  </w:style>
  <w:style w:type="character" w:customStyle="1" w:styleId="Heading5Char">
    <w:name w:val="Heading 5 Char"/>
    <w:basedOn w:val="DefaultParagraphFont"/>
    <w:link w:val="Heading5"/>
    <w:rsid w:val="000759F7"/>
    <w:rPr>
      <w:rFonts w:ascii="Arial Narrow" w:hAnsi="Arial Narrow"/>
      <w:b/>
      <w:bCs/>
      <w:i/>
      <w:iCs/>
      <w:sz w:val="26"/>
      <w:szCs w:val="26"/>
    </w:rPr>
  </w:style>
  <w:style w:type="character" w:customStyle="1" w:styleId="Heading6Char">
    <w:name w:val="Heading 6 Char"/>
    <w:aliases w:val="Cover Page Char"/>
    <w:basedOn w:val="DefaultParagraphFont"/>
    <w:link w:val="Heading6"/>
    <w:rsid w:val="00137FAD"/>
    <w:rPr>
      <w:rFonts w:ascii="Lucida Sans" w:hAnsi="Lucida Sans"/>
      <w:bCs/>
      <w:sz w:val="32"/>
      <w:szCs w:val="22"/>
    </w:rPr>
  </w:style>
  <w:style w:type="paragraph" w:styleId="Header">
    <w:name w:val="header"/>
    <w:aliases w:val="BluePontoon Header"/>
    <w:basedOn w:val="BluePontoonNormal"/>
    <w:link w:val="HeaderChar"/>
    <w:rsid w:val="002742C1"/>
    <w:pPr>
      <w:jc w:val="right"/>
    </w:pPr>
    <w:rPr>
      <w:rFonts w:ascii="Lucida Sans" w:hAnsi="Lucida Sans"/>
      <w:b/>
    </w:rPr>
  </w:style>
  <w:style w:type="character" w:customStyle="1" w:styleId="HeaderChar">
    <w:name w:val="Header Char"/>
    <w:aliases w:val="BluePontoon Header Char"/>
    <w:basedOn w:val="DefaultParagraphFont"/>
    <w:link w:val="Header"/>
    <w:rsid w:val="002742C1"/>
    <w:rPr>
      <w:rFonts w:ascii="Lucida Sans" w:hAnsi="Lucida Sans"/>
      <w:b/>
    </w:rPr>
  </w:style>
  <w:style w:type="paragraph" w:styleId="Footer">
    <w:name w:val="footer"/>
    <w:aliases w:val="BluePontoon Footer"/>
    <w:basedOn w:val="BluePontoonNormal"/>
    <w:rsid w:val="002742C1"/>
    <w:pPr>
      <w:tabs>
        <w:tab w:val="right" w:pos="8280"/>
      </w:tabs>
    </w:pPr>
    <w:rPr>
      <w:sz w:val="16"/>
    </w:rPr>
  </w:style>
  <w:style w:type="paragraph" w:customStyle="1" w:styleId="BluePontoonTable">
    <w:name w:val="BluePontoon Table"/>
    <w:basedOn w:val="BluePontoonNormal"/>
    <w:rsid w:val="00140FFC"/>
    <w:pPr>
      <w:overflowPunct w:val="0"/>
      <w:autoSpaceDE w:val="0"/>
      <w:autoSpaceDN w:val="0"/>
      <w:adjustRightInd w:val="0"/>
      <w:textAlignment w:val="baseline"/>
    </w:pPr>
  </w:style>
  <w:style w:type="paragraph" w:customStyle="1" w:styleId="BluePontoonBodyBullet">
    <w:name w:val="BluePontoon Body Bullet"/>
    <w:basedOn w:val="BluePontoonBody"/>
    <w:rsid w:val="00140FFC"/>
    <w:pPr>
      <w:numPr>
        <w:numId w:val="1"/>
      </w:numPr>
    </w:pPr>
  </w:style>
  <w:style w:type="paragraph" w:customStyle="1" w:styleId="BluePontoonIndent">
    <w:name w:val="BluePontoon Indent"/>
    <w:basedOn w:val="BluePontoonBody"/>
    <w:rsid w:val="0025490B"/>
    <w:pPr>
      <w:ind w:left="720"/>
    </w:pPr>
  </w:style>
  <w:style w:type="paragraph" w:customStyle="1" w:styleId="BluePontoonInstructions">
    <w:name w:val="BluePontoon Instructions"/>
    <w:basedOn w:val="BluePontoonNormal"/>
    <w:rsid w:val="008B7B3A"/>
    <w:pPr>
      <w:spacing w:after="120"/>
    </w:pPr>
    <w:rPr>
      <w:i/>
      <w:iCs/>
      <w:color w:val="0000FF"/>
      <w:szCs w:val="16"/>
    </w:rPr>
  </w:style>
  <w:style w:type="table" w:styleId="TableGrid">
    <w:name w:val="Table Grid"/>
    <w:aliases w:val="CB Table Grid"/>
    <w:basedOn w:val="TableNormal"/>
    <w:rsid w:val="00140F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uePontoonTableBullet">
    <w:name w:val="BluePontoon Table Bullet"/>
    <w:basedOn w:val="BluePontoonBodyBullet"/>
    <w:rsid w:val="0060160C"/>
  </w:style>
  <w:style w:type="paragraph" w:customStyle="1" w:styleId="BluePontoonTableNumber">
    <w:name w:val="BluePontoon Table Number"/>
    <w:basedOn w:val="BluePontoonTable"/>
    <w:rsid w:val="00FB0B47"/>
    <w:pPr>
      <w:numPr>
        <w:ilvl w:val="1"/>
        <w:numId w:val="12"/>
      </w:numPr>
    </w:pPr>
  </w:style>
  <w:style w:type="paragraph" w:customStyle="1" w:styleId="BluePontoonTableHeading">
    <w:name w:val="BluePontoon Table Heading"/>
    <w:basedOn w:val="Heading4"/>
    <w:rsid w:val="00062E79"/>
  </w:style>
  <w:style w:type="paragraph" w:customStyle="1" w:styleId="BluePontoonBodyNumbered">
    <w:name w:val="BluePontoon Body Numbered"/>
    <w:basedOn w:val="BluePontoonBody"/>
    <w:rsid w:val="0060160C"/>
    <w:pPr>
      <w:ind w:left="360" w:hanging="360"/>
    </w:pPr>
  </w:style>
  <w:style w:type="character" w:styleId="PageNumber">
    <w:name w:val="page number"/>
    <w:basedOn w:val="DefaultParagraphFont"/>
    <w:rsid w:val="00EA3A13"/>
  </w:style>
  <w:style w:type="paragraph" w:customStyle="1" w:styleId="BluePontoonIndentNumbered">
    <w:name w:val="BluePontoon Indent Numbered"/>
    <w:basedOn w:val="BluePontoonIndent"/>
    <w:rsid w:val="00D05B79"/>
    <w:pPr>
      <w:numPr>
        <w:numId w:val="10"/>
      </w:numPr>
      <w:tabs>
        <w:tab w:val="clear" w:pos="1800"/>
      </w:tabs>
      <w:ind w:left="1080"/>
    </w:pPr>
  </w:style>
  <w:style w:type="paragraph" w:customStyle="1" w:styleId="BluePontoonIndentBullet">
    <w:name w:val="BluePontoon Indent Bullet"/>
    <w:basedOn w:val="BluePontoonIndent"/>
    <w:rsid w:val="00FB0B47"/>
    <w:pPr>
      <w:numPr>
        <w:numId w:val="12"/>
      </w:numPr>
    </w:pPr>
  </w:style>
  <w:style w:type="paragraph" w:customStyle="1" w:styleId="BluePontoonHeading2Color">
    <w:name w:val="BluePontoon Heading 2 Color"/>
    <w:basedOn w:val="Heading2"/>
    <w:rsid w:val="00B93335"/>
    <w:pPr>
      <w:shd w:val="clear" w:color="auto" w:fill="549E39" w:themeFill="accent1"/>
    </w:pPr>
    <w:rPr>
      <w:color w:val="FFFFFF"/>
    </w:rPr>
  </w:style>
  <w:style w:type="paragraph" w:customStyle="1" w:styleId="BluePontoonHeading1Color">
    <w:name w:val="BluePontoon Heading 1 Color"/>
    <w:basedOn w:val="Heading1"/>
    <w:rsid w:val="00B93335"/>
    <w:pPr>
      <w:shd w:val="clear" w:color="auto" w:fill="245D9B" w:themeFill="accent6"/>
    </w:pPr>
    <w:rPr>
      <w:color w:val="FFFFFF" w:themeColor="background1"/>
    </w:rPr>
  </w:style>
  <w:style w:type="paragraph" w:customStyle="1" w:styleId="BluePontoonHeading1Underline">
    <w:name w:val="BluePontoon Heading 1 Underline"/>
    <w:basedOn w:val="Heading1"/>
    <w:link w:val="BluePontoonHeading1UnderlineChar"/>
    <w:qFormat/>
    <w:rsid w:val="00BC024B"/>
    <w:pPr>
      <w:pBdr>
        <w:bottom w:val="single" w:sz="4" w:space="1" w:color="auto"/>
      </w:pBdr>
    </w:pPr>
  </w:style>
  <w:style w:type="character" w:customStyle="1" w:styleId="BluePontoonHeading1UnderlineChar">
    <w:name w:val="BluePontoon Heading 1 Underline Char"/>
    <w:basedOn w:val="Heading1Char"/>
    <w:link w:val="BluePontoonHeading1Underline"/>
    <w:rsid w:val="00BC024B"/>
    <w:rPr>
      <w:rFonts w:ascii="Lucida Sans" w:hAnsi="Lucida Sans"/>
      <w:b/>
      <w:kern w:val="28"/>
      <w:sz w:val="32"/>
    </w:rPr>
  </w:style>
  <w:style w:type="paragraph" w:customStyle="1" w:styleId="BluePontoonResumeHeading1">
    <w:name w:val="BluePontoon Resume Heading 1"/>
    <w:basedOn w:val="Heading1"/>
    <w:qFormat/>
    <w:rsid w:val="005342CE"/>
    <w:rPr>
      <w:color w:val="245D9B" w:themeColor="accent6"/>
      <w:sz w:val="28"/>
    </w:rPr>
  </w:style>
  <w:style w:type="paragraph" w:customStyle="1" w:styleId="BluePontoonResumeHeading2">
    <w:name w:val="BluePontoon Resume Heading 2"/>
    <w:basedOn w:val="Heading4"/>
    <w:next w:val="BluePontoonBody"/>
    <w:qFormat/>
    <w:rsid w:val="005342CE"/>
    <w:pPr>
      <w:spacing w:after="60"/>
    </w:pPr>
    <w:rPr>
      <w:i w:val="0"/>
      <w:color w:val="549E39" w:themeColor="accent1"/>
    </w:rPr>
  </w:style>
  <w:style w:type="paragraph" w:customStyle="1" w:styleId="BluePontoonResumeHeading3">
    <w:name w:val="BluePontoon Resume Heading 3"/>
    <w:basedOn w:val="BluePontoonResumeHeading2"/>
    <w:next w:val="BluePontoonTable"/>
    <w:qFormat/>
    <w:rsid w:val="005342CE"/>
    <w:rPr>
      <w:color w:val="404140" w:themeColor="text2"/>
    </w:rPr>
  </w:style>
  <w:style w:type="paragraph" w:customStyle="1" w:styleId="BluePontoonTOCTitleColor">
    <w:name w:val="BluePontoon TOC Title Color"/>
    <w:basedOn w:val="BluePontoonNormal"/>
    <w:rsid w:val="00B93335"/>
    <w:pPr>
      <w:shd w:val="clear" w:color="auto" w:fill="245D9B" w:themeFill="accent6"/>
      <w:spacing w:before="240"/>
    </w:pPr>
    <w:rPr>
      <w:rFonts w:ascii="Lucida Sans" w:hAnsi="Lucida Sans"/>
      <w:b/>
      <w:sz w:val="32"/>
    </w:rPr>
  </w:style>
  <w:style w:type="paragraph" w:customStyle="1" w:styleId="BluePontoonDocumentTitle">
    <w:name w:val="BluePontoon Document Title"/>
    <w:basedOn w:val="BluePontoonNormal"/>
    <w:rsid w:val="00BC024B"/>
    <w:pPr>
      <w:spacing w:before="240"/>
      <w:jc w:val="center"/>
    </w:pPr>
    <w:rPr>
      <w:rFonts w:ascii="Lucida Sans" w:hAnsi="Lucida Sans"/>
      <w:b/>
      <w:sz w:val="48"/>
      <w:szCs w:val="48"/>
    </w:rPr>
  </w:style>
  <w:style w:type="paragraph" w:customStyle="1" w:styleId="BluePontoonTOCTitle">
    <w:name w:val="BluePontoon TOC Title"/>
    <w:basedOn w:val="BluePontoonNormal"/>
    <w:rsid w:val="00BC024B"/>
    <w:pPr>
      <w:spacing w:before="240"/>
    </w:pPr>
    <w:rPr>
      <w:rFonts w:ascii="Lucida Sans" w:hAnsi="Lucida Sans"/>
      <w:b/>
      <w:sz w:val="32"/>
    </w:rPr>
  </w:style>
  <w:style w:type="paragraph" w:customStyle="1" w:styleId="BluePontoonIndentBulletDouble">
    <w:name w:val="BluePontoon Indent Bullet Double"/>
    <w:basedOn w:val="BluePontoonIndentBullet"/>
    <w:qFormat/>
    <w:rsid w:val="00FB0B47"/>
    <w:pPr>
      <w:numPr>
        <w:numId w:val="13"/>
      </w:numPr>
    </w:pPr>
  </w:style>
  <w:style w:type="character" w:customStyle="1" w:styleId="InstructionsChar">
    <w:name w:val="Instructions Char"/>
    <w:basedOn w:val="DefaultParagraphFont"/>
    <w:link w:val="Instructions"/>
    <w:locked/>
    <w:rsid w:val="00B62AD6"/>
    <w:rPr>
      <w:rFonts w:ascii="Century Schoolbook" w:hAnsi="Century Schoolbook"/>
      <w:i/>
      <w:iCs/>
      <w:color w:val="0000FF"/>
      <w:szCs w:val="16"/>
    </w:rPr>
  </w:style>
  <w:style w:type="paragraph" w:customStyle="1" w:styleId="Instructions">
    <w:name w:val="Instructions"/>
    <w:basedOn w:val="Normal"/>
    <w:link w:val="InstructionsChar"/>
    <w:rsid w:val="00B62AD6"/>
    <w:pPr>
      <w:spacing w:before="60" w:after="120"/>
    </w:pPr>
    <w:rPr>
      <w:rFonts w:ascii="Century Schoolbook" w:hAnsi="Century Schoolbook"/>
      <w:i/>
      <w:iCs/>
      <w:color w:val="0000FF"/>
      <w:szCs w:val="16"/>
    </w:rPr>
  </w:style>
  <w:style w:type="paragraph" w:styleId="CommentText">
    <w:name w:val="annotation text"/>
    <w:basedOn w:val="Normal"/>
    <w:link w:val="CommentTextChar"/>
    <w:semiHidden/>
    <w:rsid w:val="000759F7"/>
  </w:style>
  <w:style w:type="character" w:customStyle="1" w:styleId="CommentTextChar">
    <w:name w:val="Comment Text Char"/>
    <w:basedOn w:val="DefaultParagraphFont"/>
    <w:link w:val="CommentText"/>
    <w:semiHidden/>
    <w:rsid w:val="000759F7"/>
    <w:rPr>
      <w:rFonts w:ascii="Arial Narrow" w:hAnsi="Arial Narrow"/>
    </w:rPr>
  </w:style>
  <w:style w:type="paragraph" w:styleId="TOC2">
    <w:name w:val="toc 2"/>
    <w:basedOn w:val="Normal"/>
    <w:next w:val="Normal"/>
    <w:autoRedefine/>
    <w:uiPriority w:val="39"/>
    <w:rsid w:val="000759F7"/>
    <w:pPr>
      <w:ind w:left="200"/>
    </w:pPr>
  </w:style>
  <w:style w:type="character" w:styleId="Hyperlink">
    <w:name w:val="Hyperlink"/>
    <w:basedOn w:val="DefaultParagraphFont"/>
    <w:uiPriority w:val="99"/>
    <w:rsid w:val="000759F7"/>
    <w:rPr>
      <w:color w:val="0000FF"/>
      <w:u w:val="single"/>
    </w:rPr>
  </w:style>
  <w:style w:type="paragraph" w:styleId="TOC3">
    <w:name w:val="toc 3"/>
    <w:basedOn w:val="Normal"/>
    <w:next w:val="Normal"/>
    <w:autoRedefine/>
    <w:uiPriority w:val="39"/>
    <w:rsid w:val="000759F7"/>
    <w:pPr>
      <w:ind w:left="400"/>
    </w:pPr>
  </w:style>
  <w:style w:type="paragraph" w:styleId="TOC4">
    <w:name w:val="toc 4"/>
    <w:basedOn w:val="Normal"/>
    <w:next w:val="Normal"/>
    <w:autoRedefine/>
    <w:semiHidden/>
    <w:rsid w:val="000759F7"/>
    <w:pPr>
      <w:ind w:left="600"/>
    </w:pPr>
  </w:style>
  <w:style w:type="paragraph" w:styleId="BalloonText">
    <w:name w:val="Balloon Text"/>
    <w:basedOn w:val="Normal"/>
    <w:link w:val="BalloonTextChar"/>
    <w:semiHidden/>
    <w:rsid w:val="000759F7"/>
    <w:rPr>
      <w:rFonts w:ascii="Tahoma" w:hAnsi="Tahoma" w:cs="Tahoma"/>
      <w:sz w:val="16"/>
      <w:szCs w:val="16"/>
    </w:rPr>
  </w:style>
  <w:style w:type="character" w:customStyle="1" w:styleId="BalloonTextChar">
    <w:name w:val="Balloon Text Char"/>
    <w:basedOn w:val="DefaultParagraphFont"/>
    <w:link w:val="BalloonText"/>
    <w:semiHidden/>
    <w:rsid w:val="000759F7"/>
    <w:rPr>
      <w:rFonts w:ascii="Tahoma" w:hAnsi="Tahoma" w:cs="Tahoma"/>
      <w:sz w:val="16"/>
      <w:szCs w:val="16"/>
    </w:rPr>
  </w:style>
  <w:style w:type="character" w:styleId="CommentReference">
    <w:name w:val="annotation reference"/>
    <w:basedOn w:val="DefaultParagraphFont"/>
    <w:semiHidden/>
    <w:unhideWhenUsed/>
    <w:rsid w:val="000759F7"/>
    <w:rPr>
      <w:sz w:val="16"/>
      <w:szCs w:val="16"/>
    </w:rPr>
  </w:style>
  <w:style w:type="paragraph" w:styleId="CommentSubject">
    <w:name w:val="annotation subject"/>
    <w:basedOn w:val="CommentText"/>
    <w:next w:val="CommentText"/>
    <w:link w:val="CommentSubjectChar"/>
    <w:semiHidden/>
    <w:unhideWhenUsed/>
    <w:rsid w:val="000759F7"/>
    <w:rPr>
      <w:b/>
      <w:bCs/>
    </w:rPr>
  </w:style>
  <w:style w:type="character" w:customStyle="1" w:styleId="CommentSubjectChar">
    <w:name w:val="Comment Subject Char"/>
    <w:basedOn w:val="CommentTextChar"/>
    <w:link w:val="CommentSubject"/>
    <w:semiHidden/>
    <w:rsid w:val="000759F7"/>
    <w:rPr>
      <w:rFonts w:ascii="Arial Narrow" w:hAnsi="Arial Narrow"/>
      <w:b/>
      <w:bCs/>
    </w:rPr>
  </w:style>
  <w:style w:type="paragraph" w:customStyle="1" w:styleId="BluePontoonTableIndentBullet">
    <w:name w:val="BluePontoon Table Indent Bullet"/>
    <w:basedOn w:val="BluePontoonTableBullet"/>
    <w:qFormat/>
    <w:rsid w:val="008D0257"/>
    <w:pPr>
      <w:numPr>
        <w:ilvl w:val="1"/>
        <w:numId w:val="2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diagramColors" Target="diagrams/colors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diagramData" Target="diagrams/data1.xml"/><Relationship Id="rId4" Type="http://schemas.openxmlformats.org/officeDocument/2006/relationships/settings" Target="settings.xml"/><Relationship Id="rId9" Type="http://schemas.openxmlformats.org/officeDocument/2006/relationships/header" Target="header2.xml"/><Relationship Id="rId14" Type="http://schemas.microsoft.com/office/2007/relationships/diagramDrawing" Target="diagrams/drawing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b%20Barnes\IreeTec%20Incorporated\Lisa-Ann%20Barnes%20-%20BluePontoon\Document%20Templates\BluePontoon%20Deliverable.dotx" TargetMode="Externa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30A5A8-6CBA-4F22-9D2C-84D402CB1085}" type="doc">
      <dgm:prSet loTypeId="urn:microsoft.com/office/officeart/2005/8/layout/orgChart1" loCatId="hierarchy" qsTypeId="urn:microsoft.com/office/officeart/2005/8/quickstyle/simple1" qsCatId="simple" csTypeId="urn:microsoft.com/office/officeart/2005/8/colors/colorful4" csCatId="colorful" phldr="1"/>
      <dgm:spPr/>
      <dgm:t>
        <a:bodyPr/>
        <a:lstStyle/>
        <a:p>
          <a:endParaRPr lang="en-US"/>
        </a:p>
      </dgm:t>
    </dgm:pt>
    <dgm:pt modelId="{1A50FCE1-911D-48E0-9D0B-69D72A503134}">
      <dgm:prSet phldrT="[Text]" phldr="1"/>
      <dgm:spPr>
        <a:solidFill>
          <a:schemeClr val="accent5"/>
        </a:solidFill>
      </dgm:spPr>
      <dgm:t>
        <a:bodyPr/>
        <a:lstStyle/>
        <a:p>
          <a:endParaRPr lang="en-US"/>
        </a:p>
      </dgm:t>
    </dgm:pt>
    <dgm:pt modelId="{C175F9B8-5F9E-4C3D-AF68-A8D263C38462}" type="parTrans" cxnId="{385E8BD8-F05B-412F-9F24-F47F1DF7BE31}">
      <dgm:prSet/>
      <dgm:spPr/>
      <dgm:t>
        <a:bodyPr/>
        <a:lstStyle/>
        <a:p>
          <a:endParaRPr lang="en-US"/>
        </a:p>
      </dgm:t>
    </dgm:pt>
    <dgm:pt modelId="{316F6219-F1A3-4444-A30C-4A63FA52E982}" type="sibTrans" cxnId="{385E8BD8-F05B-412F-9F24-F47F1DF7BE31}">
      <dgm:prSet/>
      <dgm:spPr/>
      <dgm:t>
        <a:bodyPr/>
        <a:lstStyle/>
        <a:p>
          <a:endParaRPr lang="en-US"/>
        </a:p>
      </dgm:t>
    </dgm:pt>
    <dgm:pt modelId="{70DB65B4-5BC9-4148-9A4E-5E38341E710E}" type="asst">
      <dgm:prSet phldrT="[Text]" phldr="1"/>
      <dgm:spPr/>
      <dgm:t>
        <a:bodyPr/>
        <a:lstStyle/>
        <a:p>
          <a:endParaRPr lang="en-US"/>
        </a:p>
      </dgm:t>
    </dgm:pt>
    <dgm:pt modelId="{2F30520B-0D71-48EB-955E-C1A92057ACFC}" type="parTrans" cxnId="{D0D31747-7891-4221-97C5-064C0C28388B}">
      <dgm:prSet/>
      <dgm:spPr/>
      <dgm:t>
        <a:bodyPr/>
        <a:lstStyle/>
        <a:p>
          <a:endParaRPr lang="en-US"/>
        </a:p>
      </dgm:t>
    </dgm:pt>
    <dgm:pt modelId="{9C6C7F40-3BD4-4CFC-A26D-09E94F1EAC3F}" type="sibTrans" cxnId="{D0D31747-7891-4221-97C5-064C0C28388B}">
      <dgm:prSet/>
      <dgm:spPr/>
      <dgm:t>
        <a:bodyPr/>
        <a:lstStyle/>
        <a:p>
          <a:endParaRPr lang="en-US"/>
        </a:p>
      </dgm:t>
    </dgm:pt>
    <dgm:pt modelId="{46DD26E3-C02D-4CE8-B79C-7B7A0D9F0D1E}">
      <dgm:prSet phldrT="[Text]" phldr="1"/>
      <dgm:spPr/>
      <dgm:t>
        <a:bodyPr/>
        <a:lstStyle/>
        <a:p>
          <a:endParaRPr lang="en-US"/>
        </a:p>
      </dgm:t>
    </dgm:pt>
    <dgm:pt modelId="{520381A0-54C0-4EE1-ADFC-A1DFB7CF0155}" type="parTrans" cxnId="{2C5F828A-4733-464C-92DB-38B56B91784D}">
      <dgm:prSet/>
      <dgm:spPr/>
      <dgm:t>
        <a:bodyPr/>
        <a:lstStyle/>
        <a:p>
          <a:endParaRPr lang="en-US"/>
        </a:p>
      </dgm:t>
    </dgm:pt>
    <dgm:pt modelId="{3233CD00-AB9B-4ABA-991E-8676290A4AEE}" type="sibTrans" cxnId="{2C5F828A-4733-464C-92DB-38B56B91784D}">
      <dgm:prSet/>
      <dgm:spPr/>
      <dgm:t>
        <a:bodyPr/>
        <a:lstStyle/>
        <a:p>
          <a:endParaRPr lang="en-US"/>
        </a:p>
      </dgm:t>
    </dgm:pt>
    <dgm:pt modelId="{AAFB5C35-15DA-4B24-A051-E7E9A528779B}">
      <dgm:prSet phldrT="[Text]" phldr="1"/>
      <dgm:spPr/>
      <dgm:t>
        <a:bodyPr/>
        <a:lstStyle/>
        <a:p>
          <a:endParaRPr lang="en-US"/>
        </a:p>
      </dgm:t>
    </dgm:pt>
    <dgm:pt modelId="{EC91B767-E735-40D9-A123-5CF5A1C9B102}" type="parTrans" cxnId="{B5C3A8DB-AAEF-4F1E-8E09-F330AB024D99}">
      <dgm:prSet/>
      <dgm:spPr/>
      <dgm:t>
        <a:bodyPr/>
        <a:lstStyle/>
        <a:p>
          <a:endParaRPr lang="en-US"/>
        </a:p>
      </dgm:t>
    </dgm:pt>
    <dgm:pt modelId="{17621F14-8B94-4803-9A8C-B905A649C666}" type="sibTrans" cxnId="{B5C3A8DB-AAEF-4F1E-8E09-F330AB024D99}">
      <dgm:prSet/>
      <dgm:spPr/>
      <dgm:t>
        <a:bodyPr/>
        <a:lstStyle/>
        <a:p>
          <a:endParaRPr lang="en-US"/>
        </a:p>
      </dgm:t>
    </dgm:pt>
    <dgm:pt modelId="{50F64401-E774-45C3-8F06-F20C174401C9}">
      <dgm:prSet phldrT="[Text]" phldr="1"/>
      <dgm:spPr/>
      <dgm:t>
        <a:bodyPr/>
        <a:lstStyle/>
        <a:p>
          <a:endParaRPr lang="en-US"/>
        </a:p>
      </dgm:t>
    </dgm:pt>
    <dgm:pt modelId="{6DD3E1B4-14AA-4D3F-9E16-CA96FFF0685F}" type="parTrans" cxnId="{C76081E9-B85E-4874-AE05-6D61510E009A}">
      <dgm:prSet/>
      <dgm:spPr/>
      <dgm:t>
        <a:bodyPr/>
        <a:lstStyle/>
        <a:p>
          <a:endParaRPr lang="en-US"/>
        </a:p>
      </dgm:t>
    </dgm:pt>
    <dgm:pt modelId="{A40A59D9-65DA-4D38-8D1A-3DFCA6876165}" type="sibTrans" cxnId="{C76081E9-B85E-4874-AE05-6D61510E009A}">
      <dgm:prSet/>
      <dgm:spPr/>
      <dgm:t>
        <a:bodyPr/>
        <a:lstStyle/>
        <a:p>
          <a:endParaRPr lang="en-US"/>
        </a:p>
      </dgm:t>
    </dgm:pt>
    <dgm:pt modelId="{E5266A98-3F81-44C6-98C7-831B01103439}" type="pres">
      <dgm:prSet presAssocID="{8130A5A8-6CBA-4F22-9D2C-84D402CB1085}" presName="hierChild1" presStyleCnt="0">
        <dgm:presLayoutVars>
          <dgm:orgChart val="1"/>
          <dgm:chPref val="1"/>
          <dgm:dir/>
          <dgm:animOne val="branch"/>
          <dgm:animLvl val="lvl"/>
          <dgm:resizeHandles/>
        </dgm:presLayoutVars>
      </dgm:prSet>
      <dgm:spPr/>
    </dgm:pt>
    <dgm:pt modelId="{BDB503F1-0636-45C6-AE20-28E305764FDD}" type="pres">
      <dgm:prSet presAssocID="{1A50FCE1-911D-48E0-9D0B-69D72A503134}" presName="hierRoot1" presStyleCnt="0">
        <dgm:presLayoutVars>
          <dgm:hierBranch val="init"/>
        </dgm:presLayoutVars>
      </dgm:prSet>
      <dgm:spPr/>
    </dgm:pt>
    <dgm:pt modelId="{590DD2D9-5F19-490D-AE6C-D0473F25D37D}" type="pres">
      <dgm:prSet presAssocID="{1A50FCE1-911D-48E0-9D0B-69D72A503134}" presName="rootComposite1" presStyleCnt="0"/>
      <dgm:spPr/>
    </dgm:pt>
    <dgm:pt modelId="{40D08516-2FD7-4FFD-8A2F-62BB285496E8}" type="pres">
      <dgm:prSet presAssocID="{1A50FCE1-911D-48E0-9D0B-69D72A503134}" presName="rootText1" presStyleLbl="node0" presStyleIdx="0" presStyleCnt="1">
        <dgm:presLayoutVars>
          <dgm:chPref val="3"/>
        </dgm:presLayoutVars>
      </dgm:prSet>
      <dgm:spPr/>
    </dgm:pt>
    <dgm:pt modelId="{126C91B1-3EE9-4468-8C77-D40BF422E3E2}" type="pres">
      <dgm:prSet presAssocID="{1A50FCE1-911D-48E0-9D0B-69D72A503134}" presName="rootConnector1" presStyleLbl="node1" presStyleIdx="0" presStyleCnt="0"/>
      <dgm:spPr/>
    </dgm:pt>
    <dgm:pt modelId="{A5D326BD-07F9-43FC-9D3A-70C685402F76}" type="pres">
      <dgm:prSet presAssocID="{1A50FCE1-911D-48E0-9D0B-69D72A503134}" presName="hierChild2" presStyleCnt="0"/>
      <dgm:spPr/>
    </dgm:pt>
    <dgm:pt modelId="{91728F85-6E1B-468A-9450-0D340FE13FFE}" type="pres">
      <dgm:prSet presAssocID="{520381A0-54C0-4EE1-ADFC-A1DFB7CF0155}" presName="Name37" presStyleLbl="parChTrans1D2" presStyleIdx="0" presStyleCnt="4"/>
      <dgm:spPr/>
    </dgm:pt>
    <dgm:pt modelId="{43699905-03B6-41A8-8D9B-E40CAF4910D9}" type="pres">
      <dgm:prSet presAssocID="{46DD26E3-C02D-4CE8-B79C-7B7A0D9F0D1E}" presName="hierRoot2" presStyleCnt="0">
        <dgm:presLayoutVars>
          <dgm:hierBranch val="init"/>
        </dgm:presLayoutVars>
      </dgm:prSet>
      <dgm:spPr/>
    </dgm:pt>
    <dgm:pt modelId="{4118FD0C-17F3-423E-87B8-43AAF397BBD5}" type="pres">
      <dgm:prSet presAssocID="{46DD26E3-C02D-4CE8-B79C-7B7A0D9F0D1E}" presName="rootComposite" presStyleCnt="0"/>
      <dgm:spPr/>
    </dgm:pt>
    <dgm:pt modelId="{B47FC8EE-E339-430B-BB0A-2349B68D824A}" type="pres">
      <dgm:prSet presAssocID="{46DD26E3-C02D-4CE8-B79C-7B7A0D9F0D1E}" presName="rootText" presStyleLbl="node2" presStyleIdx="0" presStyleCnt="3">
        <dgm:presLayoutVars>
          <dgm:chPref val="3"/>
        </dgm:presLayoutVars>
      </dgm:prSet>
      <dgm:spPr/>
    </dgm:pt>
    <dgm:pt modelId="{C4EDE75B-88CA-4CEC-8C5E-F01B5D481EAC}" type="pres">
      <dgm:prSet presAssocID="{46DD26E3-C02D-4CE8-B79C-7B7A0D9F0D1E}" presName="rootConnector" presStyleLbl="node2" presStyleIdx="0" presStyleCnt="3"/>
      <dgm:spPr/>
    </dgm:pt>
    <dgm:pt modelId="{691D595D-6BB6-491D-A4E7-56872D4C389A}" type="pres">
      <dgm:prSet presAssocID="{46DD26E3-C02D-4CE8-B79C-7B7A0D9F0D1E}" presName="hierChild4" presStyleCnt="0"/>
      <dgm:spPr/>
    </dgm:pt>
    <dgm:pt modelId="{063F1E74-7D0C-45E5-BE75-4DA0F5320186}" type="pres">
      <dgm:prSet presAssocID="{46DD26E3-C02D-4CE8-B79C-7B7A0D9F0D1E}" presName="hierChild5" presStyleCnt="0"/>
      <dgm:spPr/>
    </dgm:pt>
    <dgm:pt modelId="{854B6719-E3C2-4424-8A31-D8775F976EEF}" type="pres">
      <dgm:prSet presAssocID="{EC91B767-E735-40D9-A123-5CF5A1C9B102}" presName="Name37" presStyleLbl="parChTrans1D2" presStyleIdx="1" presStyleCnt="4"/>
      <dgm:spPr/>
    </dgm:pt>
    <dgm:pt modelId="{1F9C1C1F-EF48-4043-A4F2-59384799867A}" type="pres">
      <dgm:prSet presAssocID="{AAFB5C35-15DA-4B24-A051-E7E9A528779B}" presName="hierRoot2" presStyleCnt="0">
        <dgm:presLayoutVars>
          <dgm:hierBranch val="init"/>
        </dgm:presLayoutVars>
      </dgm:prSet>
      <dgm:spPr/>
    </dgm:pt>
    <dgm:pt modelId="{29E1D722-0BD0-4267-A2C9-366293E37AFB}" type="pres">
      <dgm:prSet presAssocID="{AAFB5C35-15DA-4B24-A051-E7E9A528779B}" presName="rootComposite" presStyleCnt="0"/>
      <dgm:spPr/>
    </dgm:pt>
    <dgm:pt modelId="{9145CD8F-5936-470B-A955-100B1159E020}" type="pres">
      <dgm:prSet presAssocID="{AAFB5C35-15DA-4B24-A051-E7E9A528779B}" presName="rootText" presStyleLbl="node2" presStyleIdx="1" presStyleCnt="3">
        <dgm:presLayoutVars>
          <dgm:chPref val="3"/>
        </dgm:presLayoutVars>
      </dgm:prSet>
      <dgm:spPr/>
    </dgm:pt>
    <dgm:pt modelId="{C7909DC9-EB83-4FB9-8E70-9CFACE01D6C5}" type="pres">
      <dgm:prSet presAssocID="{AAFB5C35-15DA-4B24-A051-E7E9A528779B}" presName="rootConnector" presStyleLbl="node2" presStyleIdx="1" presStyleCnt="3"/>
      <dgm:spPr/>
    </dgm:pt>
    <dgm:pt modelId="{A4166CFD-6B8F-44EB-BDC2-DC7C9DC10DED}" type="pres">
      <dgm:prSet presAssocID="{AAFB5C35-15DA-4B24-A051-E7E9A528779B}" presName="hierChild4" presStyleCnt="0"/>
      <dgm:spPr/>
    </dgm:pt>
    <dgm:pt modelId="{FF04BBD8-0A52-479A-B6F6-9286B7688974}" type="pres">
      <dgm:prSet presAssocID="{AAFB5C35-15DA-4B24-A051-E7E9A528779B}" presName="hierChild5" presStyleCnt="0"/>
      <dgm:spPr/>
    </dgm:pt>
    <dgm:pt modelId="{F2ED9DE5-4F23-4EC7-896B-2E7C8B6EB9CA}" type="pres">
      <dgm:prSet presAssocID="{6DD3E1B4-14AA-4D3F-9E16-CA96FFF0685F}" presName="Name37" presStyleLbl="parChTrans1D2" presStyleIdx="2" presStyleCnt="4"/>
      <dgm:spPr/>
    </dgm:pt>
    <dgm:pt modelId="{356E0E68-A372-4E14-A3E1-113367F89C7A}" type="pres">
      <dgm:prSet presAssocID="{50F64401-E774-45C3-8F06-F20C174401C9}" presName="hierRoot2" presStyleCnt="0">
        <dgm:presLayoutVars>
          <dgm:hierBranch val="init"/>
        </dgm:presLayoutVars>
      </dgm:prSet>
      <dgm:spPr/>
    </dgm:pt>
    <dgm:pt modelId="{0BA0EFCA-42FE-45D1-8E5C-6D1D4A31F1C1}" type="pres">
      <dgm:prSet presAssocID="{50F64401-E774-45C3-8F06-F20C174401C9}" presName="rootComposite" presStyleCnt="0"/>
      <dgm:spPr/>
    </dgm:pt>
    <dgm:pt modelId="{C997E8C6-69D1-42CE-A0B1-4674860C1B87}" type="pres">
      <dgm:prSet presAssocID="{50F64401-E774-45C3-8F06-F20C174401C9}" presName="rootText" presStyleLbl="node2" presStyleIdx="2" presStyleCnt="3">
        <dgm:presLayoutVars>
          <dgm:chPref val="3"/>
        </dgm:presLayoutVars>
      </dgm:prSet>
      <dgm:spPr/>
    </dgm:pt>
    <dgm:pt modelId="{F9CAB270-C075-4D4D-B055-55B6B891053E}" type="pres">
      <dgm:prSet presAssocID="{50F64401-E774-45C3-8F06-F20C174401C9}" presName="rootConnector" presStyleLbl="node2" presStyleIdx="2" presStyleCnt="3"/>
      <dgm:spPr/>
    </dgm:pt>
    <dgm:pt modelId="{3773ED56-8144-4FC2-9129-3DF2A4467C59}" type="pres">
      <dgm:prSet presAssocID="{50F64401-E774-45C3-8F06-F20C174401C9}" presName="hierChild4" presStyleCnt="0"/>
      <dgm:spPr/>
    </dgm:pt>
    <dgm:pt modelId="{F1FBD6BD-7A74-451E-AA63-064116CC344B}" type="pres">
      <dgm:prSet presAssocID="{50F64401-E774-45C3-8F06-F20C174401C9}" presName="hierChild5" presStyleCnt="0"/>
      <dgm:spPr/>
    </dgm:pt>
    <dgm:pt modelId="{A3D0AED4-BFB7-4FBB-ACD0-4355417936B8}" type="pres">
      <dgm:prSet presAssocID="{1A50FCE1-911D-48E0-9D0B-69D72A503134}" presName="hierChild3" presStyleCnt="0"/>
      <dgm:spPr/>
    </dgm:pt>
    <dgm:pt modelId="{B8A7DCCD-DE46-4D83-9DB5-4A3DA5556EBC}" type="pres">
      <dgm:prSet presAssocID="{2F30520B-0D71-48EB-955E-C1A92057ACFC}" presName="Name111" presStyleLbl="parChTrans1D2" presStyleIdx="3" presStyleCnt="4"/>
      <dgm:spPr/>
    </dgm:pt>
    <dgm:pt modelId="{8FD23F06-D3C8-4604-924A-7C554517544B}" type="pres">
      <dgm:prSet presAssocID="{70DB65B4-5BC9-4148-9A4E-5E38341E710E}" presName="hierRoot3" presStyleCnt="0">
        <dgm:presLayoutVars>
          <dgm:hierBranch val="init"/>
        </dgm:presLayoutVars>
      </dgm:prSet>
      <dgm:spPr/>
    </dgm:pt>
    <dgm:pt modelId="{4DE198D2-7D5A-4C2E-8C6D-2C61CFBF3C76}" type="pres">
      <dgm:prSet presAssocID="{70DB65B4-5BC9-4148-9A4E-5E38341E710E}" presName="rootComposite3" presStyleCnt="0"/>
      <dgm:spPr/>
    </dgm:pt>
    <dgm:pt modelId="{876C7BAA-3FE1-4410-BAAF-0A38BF43D955}" type="pres">
      <dgm:prSet presAssocID="{70DB65B4-5BC9-4148-9A4E-5E38341E710E}" presName="rootText3" presStyleLbl="asst1" presStyleIdx="0" presStyleCnt="1">
        <dgm:presLayoutVars>
          <dgm:chPref val="3"/>
        </dgm:presLayoutVars>
      </dgm:prSet>
      <dgm:spPr/>
    </dgm:pt>
    <dgm:pt modelId="{E5F263BB-B066-48E7-ACD9-FA33DCA2DD8D}" type="pres">
      <dgm:prSet presAssocID="{70DB65B4-5BC9-4148-9A4E-5E38341E710E}" presName="rootConnector3" presStyleLbl="asst1" presStyleIdx="0" presStyleCnt="1"/>
      <dgm:spPr/>
    </dgm:pt>
    <dgm:pt modelId="{A6E104EC-09B0-4FDC-9F44-0F92080039B9}" type="pres">
      <dgm:prSet presAssocID="{70DB65B4-5BC9-4148-9A4E-5E38341E710E}" presName="hierChild6" presStyleCnt="0"/>
      <dgm:spPr/>
    </dgm:pt>
    <dgm:pt modelId="{71FA7EFF-EB51-42AD-BA0F-7FA02B3805B9}" type="pres">
      <dgm:prSet presAssocID="{70DB65B4-5BC9-4148-9A4E-5E38341E710E}" presName="hierChild7" presStyleCnt="0"/>
      <dgm:spPr/>
    </dgm:pt>
  </dgm:ptLst>
  <dgm:cxnLst>
    <dgm:cxn modelId="{5E3AE427-4705-46AC-83B5-9BA881EBB0E2}" type="presOf" srcId="{AAFB5C35-15DA-4B24-A051-E7E9A528779B}" destId="{C7909DC9-EB83-4FB9-8E70-9CFACE01D6C5}" srcOrd="1" destOrd="0" presId="urn:microsoft.com/office/officeart/2005/8/layout/orgChart1"/>
    <dgm:cxn modelId="{3E1B6D35-1967-4131-AC73-88A2AF4A75BC}" type="presOf" srcId="{2F30520B-0D71-48EB-955E-C1A92057ACFC}" destId="{B8A7DCCD-DE46-4D83-9DB5-4A3DA5556EBC}" srcOrd="0" destOrd="0" presId="urn:microsoft.com/office/officeart/2005/8/layout/orgChart1"/>
    <dgm:cxn modelId="{FE48D664-84BB-473E-905F-DA6D914A5503}" type="presOf" srcId="{1A50FCE1-911D-48E0-9D0B-69D72A503134}" destId="{40D08516-2FD7-4FFD-8A2F-62BB285496E8}" srcOrd="0" destOrd="0" presId="urn:microsoft.com/office/officeart/2005/8/layout/orgChart1"/>
    <dgm:cxn modelId="{D0D31747-7891-4221-97C5-064C0C28388B}" srcId="{1A50FCE1-911D-48E0-9D0B-69D72A503134}" destId="{70DB65B4-5BC9-4148-9A4E-5E38341E710E}" srcOrd="0" destOrd="0" parTransId="{2F30520B-0D71-48EB-955E-C1A92057ACFC}" sibTransId="{9C6C7F40-3BD4-4CFC-A26D-09E94F1EAC3F}"/>
    <dgm:cxn modelId="{006FBD71-3DDB-41C8-9CA4-F596DF666A09}" type="presOf" srcId="{70DB65B4-5BC9-4148-9A4E-5E38341E710E}" destId="{E5F263BB-B066-48E7-ACD9-FA33DCA2DD8D}" srcOrd="1" destOrd="0" presId="urn:microsoft.com/office/officeart/2005/8/layout/orgChart1"/>
    <dgm:cxn modelId="{B4BAE55A-4B48-4501-A5A1-5B8AB26E5EDA}" type="presOf" srcId="{70DB65B4-5BC9-4148-9A4E-5E38341E710E}" destId="{876C7BAA-3FE1-4410-BAAF-0A38BF43D955}" srcOrd="0" destOrd="0" presId="urn:microsoft.com/office/officeart/2005/8/layout/orgChart1"/>
    <dgm:cxn modelId="{E94BAB83-F4CF-45E6-801B-15702683A690}" type="presOf" srcId="{46DD26E3-C02D-4CE8-B79C-7B7A0D9F0D1E}" destId="{B47FC8EE-E339-430B-BB0A-2349B68D824A}" srcOrd="0" destOrd="0" presId="urn:microsoft.com/office/officeart/2005/8/layout/orgChart1"/>
    <dgm:cxn modelId="{2C5F828A-4733-464C-92DB-38B56B91784D}" srcId="{1A50FCE1-911D-48E0-9D0B-69D72A503134}" destId="{46DD26E3-C02D-4CE8-B79C-7B7A0D9F0D1E}" srcOrd="1" destOrd="0" parTransId="{520381A0-54C0-4EE1-ADFC-A1DFB7CF0155}" sibTransId="{3233CD00-AB9B-4ABA-991E-8676290A4AEE}"/>
    <dgm:cxn modelId="{73BDC996-F0FD-4682-A93F-2B0F1C2AC859}" type="presOf" srcId="{8130A5A8-6CBA-4F22-9D2C-84D402CB1085}" destId="{E5266A98-3F81-44C6-98C7-831B01103439}" srcOrd="0" destOrd="0" presId="urn:microsoft.com/office/officeart/2005/8/layout/orgChart1"/>
    <dgm:cxn modelId="{5A1DA29F-81D3-4046-BC9E-7F8180E70A0F}" type="presOf" srcId="{50F64401-E774-45C3-8F06-F20C174401C9}" destId="{F9CAB270-C075-4D4D-B055-55B6B891053E}" srcOrd="1" destOrd="0" presId="urn:microsoft.com/office/officeart/2005/8/layout/orgChart1"/>
    <dgm:cxn modelId="{E8914AAD-F8E7-40BD-9874-BF85274971F8}" type="presOf" srcId="{50F64401-E774-45C3-8F06-F20C174401C9}" destId="{C997E8C6-69D1-42CE-A0B1-4674860C1B87}" srcOrd="0" destOrd="0" presId="urn:microsoft.com/office/officeart/2005/8/layout/orgChart1"/>
    <dgm:cxn modelId="{544AC8CC-235B-4A16-B798-613D81F91FD3}" type="presOf" srcId="{AAFB5C35-15DA-4B24-A051-E7E9A528779B}" destId="{9145CD8F-5936-470B-A955-100B1159E020}" srcOrd="0" destOrd="0" presId="urn:microsoft.com/office/officeart/2005/8/layout/orgChart1"/>
    <dgm:cxn modelId="{835F37D6-DD01-4F5F-B097-90CFB7918398}" type="presOf" srcId="{EC91B767-E735-40D9-A123-5CF5A1C9B102}" destId="{854B6719-E3C2-4424-8A31-D8775F976EEF}" srcOrd="0" destOrd="0" presId="urn:microsoft.com/office/officeart/2005/8/layout/orgChart1"/>
    <dgm:cxn modelId="{84CD55D8-6DC6-414B-9FCD-790B1BD7B3BF}" type="presOf" srcId="{46DD26E3-C02D-4CE8-B79C-7B7A0D9F0D1E}" destId="{C4EDE75B-88CA-4CEC-8C5E-F01B5D481EAC}" srcOrd="1" destOrd="0" presId="urn:microsoft.com/office/officeart/2005/8/layout/orgChart1"/>
    <dgm:cxn modelId="{385E8BD8-F05B-412F-9F24-F47F1DF7BE31}" srcId="{8130A5A8-6CBA-4F22-9D2C-84D402CB1085}" destId="{1A50FCE1-911D-48E0-9D0B-69D72A503134}" srcOrd="0" destOrd="0" parTransId="{C175F9B8-5F9E-4C3D-AF68-A8D263C38462}" sibTransId="{316F6219-F1A3-4444-A30C-4A63FA52E982}"/>
    <dgm:cxn modelId="{B5C3A8DB-AAEF-4F1E-8E09-F330AB024D99}" srcId="{1A50FCE1-911D-48E0-9D0B-69D72A503134}" destId="{AAFB5C35-15DA-4B24-A051-E7E9A528779B}" srcOrd="2" destOrd="0" parTransId="{EC91B767-E735-40D9-A123-5CF5A1C9B102}" sibTransId="{17621F14-8B94-4803-9A8C-B905A649C666}"/>
    <dgm:cxn modelId="{C12CD0E0-FCD7-494B-B39E-596244206A64}" type="presOf" srcId="{6DD3E1B4-14AA-4D3F-9E16-CA96FFF0685F}" destId="{F2ED9DE5-4F23-4EC7-896B-2E7C8B6EB9CA}" srcOrd="0" destOrd="0" presId="urn:microsoft.com/office/officeart/2005/8/layout/orgChart1"/>
    <dgm:cxn modelId="{C76081E9-B85E-4874-AE05-6D61510E009A}" srcId="{1A50FCE1-911D-48E0-9D0B-69D72A503134}" destId="{50F64401-E774-45C3-8F06-F20C174401C9}" srcOrd="3" destOrd="0" parTransId="{6DD3E1B4-14AA-4D3F-9E16-CA96FFF0685F}" sibTransId="{A40A59D9-65DA-4D38-8D1A-3DFCA6876165}"/>
    <dgm:cxn modelId="{687CD5EE-CA9F-42D4-B497-166786846A44}" type="presOf" srcId="{1A50FCE1-911D-48E0-9D0B-69D72A503134}" destId="{126C91B1-3EE9-4468-8C77-D40BF422E3E2}" srcOrd="1" destOrd="0" presId="urn:microsoft.com/office/officeart/2005/8/layout/orgChart1"/>
    <dgm:cxn modelId="{223071F1-FA07-4084-9A89-29E6E393AA6A}" type="presOf" srcId="{520381A0-54C0-4EE1-ADFC-A1DFB7CF0155}" destId="{91728F85-6E1B-468A-9450-0D340FE13FFE}" srcOrd="0" destOrd="0" presId="urn:microsoft.com/office/officeart/2005/8/layout/orgChart1"/>
    <dgm:cxn modelId="{A5C17D04-8A1A-4D61-B020-AC0AA84123AB}" type="presParOf" srcId="{E5266A98-3F81-44C6-98C7-831B01103439}" destId="{BDB503F1-0636-45C6-AE20-28E305764FDD}" srcOrd="0" destOrd="0" presId="urn:microsoft.com/office/officeart/2005/8/layout/orgChart1"/>
    <dgm:cxn modelId="{F3353349-DAF8-49D0-9F27-5A2E44493C49}" type="presParOf" srcId="{BDB503F1-0636-45C6-AE20-28E305764FDD}" destId="{590DD2D9-5F19-490D-AE6C-D0473F25D37D}" srcOrd="0" destOrd="0" presId="urn:microsoft.com/office/officeart/2005/8/layout/orgChart1"/>
    <dgm:cxn modelId="{7A9CC14E-B0A9-4866-B54A-31AADA6CF6B4}" type="presParOf" srcId="{590DD2D9-5F19-490D-AE6C-D0473F25D37D}" destId="{40D08516-2FD7-4FFD-8A2F-62BB285496E8}" srcOrd="0" destOrd="0" presId="urn:microsoft.com/office/officeart/2005/8/layout/orgChart1"/>
    <dgm:cxn modelId="{EDCD7A7C-6BE3-47E2-BE8E-B863F3AAAD97}" type="presParOf" srcId="{590DD2D9-5F19-490D-AE6C-D0473F25D37D}" destId="{126C91B1-3EE9-4468-8C77-D40BF422E3E2}" srcOrd="1" destOrd="0" presId="urn:microsoft.com/office/officeart/2005/8/layout/orgChart1"/>
    <dgm:cxn modelId="{E66150A9-C76E-481A-B472-9E444C2B5BCE}" type="presParOf" srcId="{BDB503F1-0636-45C6-AE20-28E305764FDD}" destId="{A5D326BD-07F9-43FC-9D3A-70C685402F76}" srcOrd="1" destOrd="0" presId="urn:microsoft.com/office/officeart/2005/8/layout/orgChart1"/>
    <dgm:cxn modelId="{782C6956-ED6A-4734-B7BB-59A138161C3D}" type="presParOf" srcId="{A5D326BD-07F9-43FC-9D3A-70C685402F76}" destId="{91728F85-6E1B-468A-9450-0D340FE13FFE}" srcOrd="0" destOrd="0" presId="urn:microsoft.com/office/officeart/2005/8/layout/orgChart1"/>
    <dgm:cxn modelId="{A080FC4F-9C4A-4E67-9802-B62E60D17EFB}" type="presParOf" srcId="{A5D326BD-07F9-43FC-9D3A-70C685402F76}" destId="{43699905-03B6-41A8-8D9B-E40CAF4910D9}" srcOrd="1" destOrd="0" presId="urn:microsoft.com/office/officeart/2005/8/layout/orgChart1"/>
    <dgm:cxn modelId="{D35B618D-C876-4035-818D-8217DFC36AAF}" type="presParOf" srcId="{43699905-03B6-41A8-8D9B-E40CAF4910D9}" destId="{4118FD0C-17F3-423E-87B8-43AAF397BBD5}" srcOrd="0" destOrd="0" presId="urn:microsoft.com/office/officeart/2005/8/layout/orgChart1"/>
    <dgm:cxn modelId="{EC7A9B0D-3B96-49B8-AD55-55EB0612EC6F}" type="presParOf" srcId="{4118FD0C-17F3-423E-87B8-43AAF397BBD5}" destId="{B47FC8EE-E339-430B-BB0A-2349B68D824A}" srcOrd="0" destOrd="0" presId="urn:microsoft.com/office/officeart/2005/8/layout/orgChart1"/>
    <dgm:cxn modelId="{81A949CC-D966-4845-B9EA-B999605E2CFE}" type="presParOf" srcId="{4118FD0C-17F3-423E-87B8-43AAF397BBD5}" destId="{C4EDE75B-88CA-4CEC-8C5E-F01B5D481EAC}" srcOrd="1" destOrd="0" presId="urn:microsoft.com/office/officeart/2005/8/layout/orgChart1"/>
    <dgm:cxn modelId="{4E468372-C3B2-4AF3-8A11-AF3EA035FFFA}" type="presParOf" srcId="{43699905-03B6-41A8-8D9B-E40CAF4910D9}" destId="{691D595D-6BB6-491D-A4E7-56872D4C389A}" srcOrd="1" destOrd="0" presId="urn:microsoft.com/office/officeart/2005/8/layout/orgChart1"/>
    <dgm:cxn modelId="{50AD06BA-199D-4D78-8958-8DB7D6D8F41C}" type="presParOf" srcId="{43699905-03B6-41A8-8D9B-E40CAF4910D9}" destId="{063F1E74-7D0C-45E5-BE75-4DA0F5320186}" srcOrd="2" destOrd="0" presId="urn:microsoft.com/office/officeart/2005/8/layout/orgChart1"/>
    <dgm:cxn modelId="{8488358E-1ACF-4AD7-8F5D-50487628EA89}" type="presParOf" srcId="{A5D326BD-07F9-43FC-9D3A-70C685402F76}" destId="{854B6719-E3C2-4424-8A31-D8775F976EEF}" srcOrd="2" destOrd="0" presId="urn:microsoft.com/office/officeart/2005/8/layout/orgChart1"/>
    <dgm:cxn modelId="{8DF08232-5606-4760-A081-3A987674817D}" type="presParOf" srcId="{A5D326BD-07F9-43FC-9D3A-70C685402F76}" destId="{1F9C1C1F-EF48-4043-A4F2-59384799867A}" srcOrd="3" destOrd="0" presId="urn:microsoft.com/office/officeart/2005/8/layout/orgChart1"/>
    <dgm:cxn modelId="{E21A8C01-B25B-4EAE-BF95-CDCD44F0A23C}" type="presParOf" srcId="{1F9C1C1F-EF48-4043-A4F2-59384799867A}" destId="{29E1D722-0BD0-4267-A2C9-366293E37AFB}" srcOrd="0" destOrd="0" presId="urn:microsoft.com/office/officeart/2005/8/layout/orgChart1"/>
    <dgm:cxn modelId="{7A387A1E-C91B-40F8-9899-A82DB447286F}" type="presParOf" srcId="{29E1D722-0BD0-4267-A2C9-366293E37AFB}" destId="{9145CD8F-5936-470B-A955-100B1159E020}" srcOrd="0" destOrd="0" presId="urn:microsoft.com/office/officeart/2005/8/layout/orgChart1"/>
    <dgm:cxn modelId="{AC0F466E-3D6B-4DAA-A931-D4EE2643819E}" type="presParOf" srcId="{29E1D722-0BD0-4267-A2C9-366293E37AFB}" destId="{C7909DC9-EB83-4FB9-8E70-9CFACE01D6C5}" srcOrd="1" destOrd="0" presId="urn:microsoft.com/office/officeart/2005/8/layout/orgChart1"/>
    <dgm:cxn modelId="{C70AADFC-6A7D-4165-8D6A-261626576DA6}" type="presParOf" srcId="{1F9C1C1F-EF48-4043-A4F2-59384799867A}" destId="{A4166CFD-6B8F-44EB-BDC2-DC7C9DC10DED}" srcOrd="1" destOrd="0" presId="urn:microsoft.com/office/officeart/2005/8/layout/orgChart1"/>
    <dgm:cxn modelId="{43ACCB11-2033-482D-9CEB-1243B8EF0514}" type="presParOf" srcId="{1F9C1C1F-EF48-4043-A4F2-59384799867A}" destId="{FF04BBD8-0A52-479A-B6F6-9286B7688974}" srcOrd="2" destOrd="0" presId="urn:microsoft.com/office/officeart/2005/8/layout/orgChart1"/>
    <dgm:cxn modelId="{6FCD7A55-8874-41C2-A6BF-4AD1E2FAA038}" type="presParOf" srcId="{A5D326BD-07F9-43FC-9D3A-70C685402F76}" destId="{F2ED9DE5-4F23-4EC7-896B-2E7C8B6EB9CA}" srcOrd="4" destOrd="0" presId="urn:microsoft.com/office/officeart/2005/8/layout/orgChart1"/>
    <dgm:cxn modelId="{42D5822F-EB1E-4752-B928-07683800A77F}" type="presParOf" srcId="{A5D326BD-07F9-43FC-9D3A-70C685402F76}" destId="{356E0E68-A372-4E14-A3E1-113367F89C7A}" srcOrd="5" destOrd="0" presId="urn:microsoft.com/office/officeart/2005/8/layout/orgChart1"/>
    <dgm:cxn modelId="{EA152EF4-4327-4361-9DB4-169BCE863856}" type="presParOf" srcId="{356E0E68-A372-4E14-A3E1-113367F89C7A}" destId="{0BA0EFCA-42FE-45D1-8E5C-6D1D4A31F1C1}" srcOrd="0" destOrd="0" presId="urn:microsoft.com/office/officeart/2005/8/layout/orgChart1"/>
    <dgm:cxn modelId="{5A21F276-BE66-4D0F-9254-D51B4F336100}" type="presParOf" srcId="{0BA0EFCA-42FE-45D1-8E5C-6D1D4A31F1C1}" destId="{C997E8C6-69D1-42CE-A0B1-4674860C1B87}" srcOrd="0" destOrd="0" presId="urn:microsoft.com/office/officeart/2005/8/layout/orgChart1"/>
    <dgm:cxn modelId="{0C338243-2548-4EB6-AB34-FD2384AEDEAA}" type="presParOf" srcId="{0BA0EFCA-42FE-45D1-8E5C-6D1D4A31F1C1}" destId="{F9CAB270-C075-4D4D-B055-55B6B891053E}" srcOrd="1" destOrd="0" presId="urn:microsoft.com/office/officeart/2005/8/layout/orgChart1"/>
    <dgm:cxn modelId="{00607E1A-7AFD-4490-8E45-D471C2E5C40F}" type="presParOf" srcId="{356E0E68-A372-4E14-A3E1-113367F89C7A}" destId="{3773ED56-8144-4FC2-9129-3DF2A4467C59}" srcOrd="1" destOrd="0" presId="urn:microsoft.com/office/officeart/2005/8/layout/orgChart1"/>
    <dgm:cxn modelId="{10795806-50D3-4D78-92DA-89054B552CFA}" type="presParOf" srcId="{356E0E68-A372-4E14-A3E1-113367F89C7A}" destId="{F1FBD6BD-7A74-451E-AA63-064116CC344B}" srcOrd="2" destOrd="0" presId="urn:microsoft.com/office/officeart/2005/8/layout/orgChart1"/>
    <dgm:cxn modelId="{A6E056E9-7E98-487C-8555-E2637B182213}" type="presParOf" srcId="{BDB503F1-0636-45C6-AE20-28E305764FDD}" destId="{A3D0AED4-BFB7-4FBB-ACD0-4355417936B8}" srcOrd="2" destOrd="0" presId="urn:microsoft.com/office/officeart/2005/8/layout/orgChart1"/>
    <dgm:cxn modelId="{5EA18E14-7987-4E8B-AA2C-440A5F907D96}" type="presParOf" srcId="{A3D0AED4-BFB7-4FBB-ACD0-4355417936B8}" destId="{B8A7DCCD-DE46-4D83-9DB5-4A3DA5556EBC}" srcOrd="0" destOrd="0" presId="urn:microsoft.com/office/officeart/2005/8/layout/orgChart1"/>
    <dgm:cxn modelId="{F6B9F33A-8A67-4F96-9A08-37DAB1504A56}" type="presParOf" srcId="{A3D0AED4-BFB7-4FBB-ACD0-4355417936B8}" destId="{8FD23F06-D3C8-4604-924A-7C554517544B}" srcOrd="1" destOrd="0" presId="urn:microsoft.com/office/officeart/2005/8/layout/orgChart1"/>
    <dgm:cxn modelId="{1E8E5E73-C657-42A6-9072-795934DAD944}" type="presParOf" srcId="{8FD23F06-D3C8-4604-924A-7C554517544B}" destId="{4DE198D2-7D5A-4C2E-8C6D-2C61CFBF3C76}" srcOrd="0" destOrd="0" presId="urn:microsoft.com/office/officeart/2005/8/layout/orgChart1"/>
    <dgm:cxn modelId="{38B597FC-F6EB-48B0-9F54-6046F471EAE9}" type="presParOf" srcId="{4DE198D2-7D5A-4C2E-8C6D-2C61CFBF3C76}" destId="{876C7BAA-3FE1-4410-BAAF-0A38BF43D955}" srcOrd="0" destOrd="0" presId="urn:microsoft.com/office/officeart/2005/8/layout/orgChart1"/>
    <dgm:cxn modelId="{856FFA01-B1BD-43BD-8A68-3041CE234FE8}" type="presParOf" srcId="{4DE198D2-7D5A-4C2E-8C6D-2C61CFBF3C76}" destId="{E5F263BB-B066-48E7-ACD9-FA33DCA2DD8D}" srcOrd="1" destOrd="0" presId="urn:microsoft.com/office/officeart/2005/8/layout/orgChart1"/>
    <dgm:cxn modelId="{129A0917-F0F8-4FDD-8C2A-97A1CB292C07}" type="presParOf" srcId="{8FD23F06-D3C8-4604-924A-7C554517544B}" destId="{A6E104EC-09B0-4FDC-9F44-0F92080039B9}" srcOrd="1" destOrd="0" presId="urn:microsoft.com/office/officeart/2005/8/layout/orgChart1"/>
    <dgm:cxn modelId="{B20E78C2-9DE8-46A8-9923-8B92D3426FCE}" type="presParOf" srcId="{8FD23F06-D3C8-4604-924A-7C554517544B}" destId="{71FA7EFF-EB51-42AD-BA0F-7FA02B3805B9}" srcOrd="2" destOrd="0" presId="urn:microsoft.com/office/officeart/2005/8/layout/orgChar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8A7DCCD-DE46-4D83-9DB5-4A3DA5556EBC}">
      <dsp:nvSpPr>
        <dsp:cNvPr id="0" name=""/>
        <dsp:cNvSpPr/>
      </dsp:nvSpPr>
      <dsp:spPr>
        <a:xfrm>
          <a:off x="2574780" y="862362"/>
          <a:ext cx="168419" cy="737837"/>
        </a:xfrm>
        <a:custGeom>
          <a:avLst/>
          <a:gdLst/>
          <a:ahLst/>
          <a:cxnLst/>
          <a:rect l="0" t="0" r="0" b="0"/>
          <a:pathLst>
            <a:path>
              <a:moveTo>
                <a:pt x="168419" y="0"/>
              </a:moveTo>
              <a:lnTo>
                <a:pt x="168419" y="737837"/>
              </a:lnTo>
              <a:lnTo>
                <a:pt x="0" y="737837"/>
              </a:lnTo>
            </a:path>
          </a:pathLst>
        </a:custGeom>
        <a:noFill/>
        <a:ln w="1905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2ED9DE5-4F23-4EC7-896B-2E7C8B6EB9CA}">
      <dsp:nvSpPr>
        <dsp:cNvPr id="0" name=""/>
        <dsp:cNvSpPr/>
      </dsp:nvSpPr>
      <dsp:spPr>
        <a:xfrm>
          <a:off x="2743200" y="862362"/>
          <a:ext cx="1940834" cy="1475675"/>
        </a:xfrm>
        <a:custGeom>
          <a:avLst/>
          <a:gdLst/>
          <a:ahLst/>
          <a:cxnLst/>
          <a:rect l="0" t="0" r="0" b="0"/>
          <a:pathLst>
            <a:path>
              <a:moveTo>
                <a:pt x="0" y="0"/>
              </a:moveTo>
              <a:lnTo>
                <a:pt x="0" y="1307256"/>
              </a:lnTo>
              <a:lnTo>
                <a:pt x="1940834" y="1307256"/>
              </a:lnTo>
              <a:lnTo>
                <a:pt x="1940834" y="1475675"/>
              </a:lnTo>
            </a:path>
          </a:pathLst>
        </a:custGeom>
        <a:noFill/>
        <a:ln w="1905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54B6719-E3C2-4424-8A31-D8775F976EEF}">
      <dsp:nvSpPr>
        <dsp:cNvPr id="0" name=""/>
        <dsp:cNvSpPr/>
      </dsp:nvSpPr>
      <dsp:spPr>
        <a:xfrm>
          <a:off x="2697479" y="862362"/>
          <a:ext cx="91440" cy="1475675"/>
        </a:xfrm>
        <a:custGeom>
          <a:avLst/>
          <a:gdLst/>
          <a:ahLst/>
          <a:cxnLst/>
          <a:rect l="0" t="0" r="0" b="0"/>
          <a:pathLst>
            <a:path>
              <a:moveTo>
                <a:pt x="45720" y="0"/>
              </a:moveTo>
              <a:lnTo>
                <a:pt x="45720" y="1475675"/>
              </a:lnTo>
            </a:path>
          </a:pathLst>
        </a:custGeom>
        <a:noFill/>
        <a:ln w="1905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1728F85-6E1B-468A-9450-0D340FE13FFE}">
      <dsp:nvSpPr>
        <dsp:cNvPr id="0" name=""/>
        <dsp:cNvSpPr/>
      </dsp:nvSpPr>
      <dsp:spPr>
        <a:xfrm>
          <a:off x="802365" y="862362"/>
          <a:ext cx="1940834" cy="1475675"/>
        </a:xfrm>
        <a:custGeom>
          <a:avLst/>
          <a:gdLst/>
          <a:ahLst/>
          <a:cxnLst/>
          <a:rect l="0" t="0" r="0" b="0"/>
          <a:pathLst>
            <a:path>
              <a:moveTo>
                <a:pt x="1940834" y="0"/>
              </a:moveTo>
              <a:lnTo>
                <a:pt x="1940834" y="1307256"/>
              </a:lnTo>
              <a:lnTo>
                <a:pt x="0" y="1307256"/>
              </a:lnTo>
              <a:lnTo>
                <a:pt x="0" y="1475675"/>
              </a:lnTo>
            </a:path>
          </a:pathLst>
        </a:custGeom>
        <a:noFill/>
        <a:ln w="1905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0D08516-2FD7-4FFD-8A2F-62BB285496E8}">
      <dsp:nvSpPr>
        <dsp:cNvPr id="0" name=""/>
        <dsp:cNvSpPr/>
      </dsp:nvSpPr>
      <dsp:spPr>
        <a:xfrm>
          <a:off x="1941202" y="60364"/>
          <a:ext cx="1603995" cy="801997"/>
        </a:xfrm>
        <a:prstGeom prst="rect">
          <a:avLst/>
        </a:prstGeom>
        <a:solidFill>
          <a:schemeClr val="accent5"/>
        </a:solidFill>
        <a:ln w="1905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7940" rIns="27940" bIns="27940" numCol="1" spcCol="1270" anchor="ctr" anchorCtr="0">
          <a:noAutofit/>
        </a:bodyPr>
        <a:lstStyle/>
        <a:p>
          <a:pPr marL="0" lvl="0" indent="0" algn="ctr" defTabSz="1955800">
            <a:lnSpc>
              <a:spcPct val="90000"/>
            </a:lnSpc>
            <a:spcBef>
              <a:spcPct val="0"/>
            </a:spcBef>
            <a:spcAft>
              <a:spcPct val="35000"/>
            </a:spcAft>
            <a:buNone/>
          </a:pPr>
          <a:endParaRPr lang="en-US" sz="4400" kern="1200"/>
        </a:p>
      </dsp:txBody>
      <dsp:txXfrm>
        <a:off x="1941202" y="60364"/>
        <a:ext cx="1603995" cy="801997"/>
      </dsp:txXfrm>
    </dsp:sp>
    <dsp:sp modelId="{B47FC8EE-E339-430B-BB0A-2349B68D824A}">
      <dsp:nvSpPr>
        <dsp:cNvPr id="0" name=""/>
        <dsp:cNvSpPr/>
      </dsp:nvSpPr>
      <dsp:spPr>
        <a:xfrm>
          <a:off x="368" y="2338037"/>
          <a:ext cx="1603995" cy="801997"/>
        </a:xfrm>
        <a:prstGeom prst="rect">
          <a:avLst/>
        </a:prstGeom>
        <a:solidFill>
          <a:schemeClr val="accent5">
            <a:hueOff val="0"/>
            <a:satOff val="0"/>
            <a:lumOff val="0"/>
            <a:alphaOff val="0"/>
          </a:schemeClr>
        </a:solidFill>
        <a:ln w="1905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7940" rIns="27940" bIns="27940" numCol="1" spcCol="1270" anchor="ctr" anchorCtr="0">
          <a:noAutofit/>
        </a:bodyPr>
        <a:lstStyle/>
        <a:p>
          <a:pPr marL="0" lvl="0" indent="0" algn="ctr" defTabSz="1955800">
            <a:lnSpc>
              <a:spcPct val="90000"/>
            </a:lnSpc>
            <a:spcBef>
              <a:spcPct val="0"/>
            </a:spcBef>
            <a:spcAft>
              <a:spcPct val="35000"/>
            </a:spcAft>
            <a:buNone/>
          </a:pPr>
          <a:endParaRPr lang="en-US" sz="4400" kern="1200"/>
        </a:p>
      </dsp:txBody>
      <dsp:txXfrm>
        <a:off x="368" y="2338037"/>
        <a:ext cx="1603995" cy="801997"/>
      </dsp:txXfrm>
    </dsp:sp>
    <dsp:sp modelId="{9145CD8F-5936-470B-A955-100B1159E020}">
      <dsp:nvSpPr>
        <dsp:cNvPr id="0" name=""/>
        <dsp:cNvSpPr/>
      </dsp:nvSpPr>
      <dsp:spPr>
        <a:xfrm>
          <a:off x="1941202" y="2338037"/>
          <a:ext cx="1603995" cy="801997"/>
        </a:xfrm>
        <a:prstGeom prst="rect">
          <a:avLst/>
        </a:prstGeom>
        <a:solidFill>
          <a:schemeClr val="accent5">
            <a:hueOff val="0"/>
            <a:satOff val="0"/>
            <a:lumOff val="0"/>
            <a:alphaOff val="0"/>
          </a:schemeClr>
        </a:solidFill>
        <a:ln w="1905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7940" rIns="27940" bIns="27940" numCol="1" spcCol="1270" anchor="ctr" anchorCtr="0">
          <a:noAutofit/>
        </a:bodyPr>
        <a:lstStyle/>
        <a:p>
          <a:pPr marL="0" lvl="0" indent="0" algn="ctr" defTabSz="1955800">
            <a:lnSpc>
              <a:spcPct val="90000"/>
            </a:lnSpc>
            <a:spcBef>
              <a:spcPct val="0"/>
            </a:spcBef>
            <a:spcAft>
              <a:spcPct val="35000"/>
            </a:spcAft>
            <a:buNone/>
          </a:pPr>
          <a:endParaRPr lang="en-US" sz="4400" kern="1200"/>
        </a:p>
      </dsp:txBody>
      <dsp:txXfrm>
        <a:off x="1941202" y="2338037"/>
        <a:ext cx="1603995" cy="801997"/>
      </dsp:txXfrm>
    </dsp:sp>
    <dsp:sp modelId="{C997E8C6-69D1-42CE-A0B1-4674860C1B87}">
      <dsp:nvSpPr>
        <dsp:cNvPr id="0" name=""/>
        <dsp:cNvSpPr/>
      </dsp:nvSpPr>
      <dsp:spPr>
        <a:xfrm>
          <a:off x="3882036" y="2338037"/>
          <a:ext cx="1603995" cy="801997"/>
        </a:xfrm>
        <a:prstGeom prst="rect">
          <a:avLst/>
        </a:prstGeom>
        <a:solidFill>
          <a:schemeClr val="accent5">
            <a:hueOff val="0"/>
            <a:satOff val="0"/>
            <a:lumOff val="0"/>
            <a:alphaOff val="0"/>
          </a:schemeClr>
        </a:solidFill>
        <a:ln w="1905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7940" rIns="27940" bIns="27940" numCol="1" spcCol="1270" anchor="ctr" anchorCtr="0">
          <a:noAutofit/>
        </a:bodyPr>
        <a:lstStyle/>
        <a:p>
          <a:pPr marL="0" lvl="0" indent="0" algn="ctr" defTabSz="1955800">
            <a:lnSpc>
              <a:spcPct val="90000"/>
            </a:lnSpc>
            <a:spcBef>
              <a:spcPct val="0"/>
            </a:spcBef>
            <a:spcAft>
              <a:spcPct val="35000"/>
            </a:spcAft>
            <a:buNone/>
          </a:pPr>
          <a:endParaRPr lang="en-US" sz="4400" kern="1200"/>
        </a:p>
      </dsp:txBody>
      <dsp:txXfrm>
        <a:off x="3882036" y="2338037"/>
        <a:ext cx="1603995" cy="801997"/>
      </dsp:txXfrm>
    </dsp:sp>
    <dsp:sp modelId="{876C7BAA-3FE1-4410-BAAF-0A38BF43D955}">
      <dsp:nvSpPr>
        <dsp:cNvPr id="0" name=""/>
        <dsp:cNvSpPr/>
      </dsp:nvSpPr>
      <dsp:spPr>
        <a:xfrm>
          <a:off x="970785" y="1199201"/>
          <a:ext cx="1603995" cy="801997"/>
        </a:xfrm>
        <a:prstGeom prst="rect">
          <a:avLst/>
        </a:prstGeom>
        <a:solidFill>
          <a:schemeClr val="accent5">
            <a:hueOff val="0"/>
            <a:satOff val="0"/>
            <a:lumOff val="0"/>
            <a:alphaOff val="0"/>
          </a:schemeClr>
        </a:solidFill>
        <a:ln w="19050" cap="flat" cmpd="sng" algn="ctr">
          <a:solidFill>
            <a:schemeClr val="l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7940" rIns="27940" bIns="27940" numCol="1" spcCol="1270" anchor="ctr" anchorCtr="0">
          <a:noAutofit/>
        </a:bodyPr>
        <a:lstStyle/>
        <a:p>
          <a:pPr marL="0" lvl="0" indent="0" algn="ctr" defTabSz="1955800">
            <a:lnSpc>
              <a:spcPct val="90000"/>
            </a:lnSpc>
            <a:spcBef>
              <a:spcPct val="0"/>
            </a:spcBef>
            <a:spcAft>
              <a:spcPct val="35000"/>
            </a:spcAft>
            <a:buNone/>
          </a:pPr>
          <a:endParaRPr lang="en-US" sz="4400" kern="1200"/>
        </a:p>
      </dsp:txBody>
      <dsp:txXfrm>
        <a:off x="970785" y="1199201"/>
        <a:ext cx="1603995" cy="80199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2018 Bright Course Design">
  <a:themeElements>
    <a:clrScheme name="BluePontoon GU">
      <a:dk1>
        <a:srgbClr val="4C4C4C"/>
      </a:dk1>
      <a:lt1>
        <a:srgbClr val="FFFFFF"/>
      </a:lt1>
      <a:dk2>
        <a:srgbClr val="404140"/>
      </a:dk2>
      <a:lt2>
        <a:srgbClr val="E3DED1"/>
      </a:lt2>
      <a:accent1>
        <a:srgbClr val="549E39"/>
      </a:accent1>
      <a:accent2>
        <a:srgbClr val="8AB833"/>
      </a:accent2>
      <a:accent3>
        <a:srgbClr val="7A7B7A"/>
      </a:accent3>
      <a:accent4>
        <a:srgbClr val="77AD45"/>
      </a:accent4>
      <a:accent5>
        <a:srgbClr val="4A88BB"/>
      </a:accent5>
      <a:accent6>
        <a:srgbClr val="245D9B"/>
      </a:accent6>
      <a:hlink>
        <a:srgbClr val="6B9F25"/>
      </a:hlink>
      <a:folHlink>
        <a:srgbClr val="BA6906"/>
      </a:folHlink>
    </a:clrScheme>
    <a:fontScheme name="BluePontoon Word">
      <a:majorFont>
        <a:latin typeface="Lucida Sans"/>
        <a:ea typeface=""/>
        <a:cs typeface=""/>
      </a:majorFont>
      <a:minorFont>
        <a:latin typeface="Century Schoolbook"/>
        <a:ea typeface=""/>
        <a:cs typeface=""/>
      </a:minorFont>
    </a:fontScheme>
    <a:fmtScheme name="Banded Edge">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17779" dir="5400000" rotWithShape="0">
              <a:srgbClr val="000000">
                <a:alpha val="4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lang="en-US" sz="1800" b="0" i="0" u="none" strike="noStrike" cap="none" normalizeH="0" baseline="0" smtClean="0">
            <a:ln>
              <a:noFill/>
            </a:ln>
            <a:solidFill>
              <a:schemeClr val="tx1"/>
            </a:solidFill>
            <a:effectLst/>
            <a:latin typeface="Arial" charset="0"/>
          </a:defRPr>
        </a:defPPr>
      </a:lstStyle>
    </a:spDef>
    <a:ln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lang="en-US" sz="1800" b="0" i="0" u="none" strike="noStrike" cap="none" normalizeH="0" baseline="0" smtClean="0">
            <a:ln>
              <a:noFill/>
            </a:ln>
            <a:solidFill>
              <a:schemeClr val="tx1"/>
            </a:solidFill>
            <a:effectLst/>
            <a:latin typeface="Arial" charset="0"/>
          </a:defRPr>
        </a:defPPr>
      </a:lstStyle>
    </a:lnDef>
  </a:objectDefaults>
  <a:extraClrSchemeLst>
    <a:extraClrScheme>
      <a:clrScheme name="Office Theme 1">
        <a:dk1>
          <a:srgbClr val="993366"/>
        </a:dk1>
        <a:lt1>
          <a:srgbClr val="FFFFFF"/>
        </a:lt1>
        <a:dk2>
          <a:srgbClr val="000000"/>
        </a:dk2>
        <a:lt2>
          <a:srgbClr val="808080"/>
        </a:lt2>
        <a:accent1>
          <a:srgbClr val="FFFFCC"/>
        </a:accent1>
        <a:accent2>
          <a:srgbClr val="CC99FF"/>
        </a:accent2>
        <a:accent3>
          <a:srgbClr val="FFFFFF"/>
        </a:accent3>
        <a:accent4>
          <a:srgbClr val="822A56"/>
        </a:accent4>
        <a:accent5>
          <a:srgbClr val="FFFFE2"/>
        </a:accent5>
        <a:accent6>
          <a:srgbClr val="B98AE7"/>
        </a:accent6>
        <a:hlink>
          <a:srgbClr val="9900CC"/>
        </a:hlink>
        <a:folHlink>
          <a:srgbClr val="FF9900"/>
        </a:folHlink>
      </a:clrScheme>
      <a:clrMap bg1="lt1" tx1="dk1" bg2="lt2" tx2="dk2" accent1="accent1" accent2="accent2" accent3="accent3" accent4="accent4" accent5="accent5" accent6="accent6" hlink="hlink" folHlink="folHlink"/>
    </a:extraClrScheme>
    <a:extraClrScheme>
      <a:clrScheme name="Office Theme 2">
        <a:dk1>
          <a:srgbClr val="000000"/>
        </a:dk1>
        <a:lt1>
          <a:srgbClr val="FFFFFF"/>
        </a:lt1>
        <a:dk2>
          <a:srgbClr val="000000"/>
        </a:dk2>
        <a:lt2>
          <a:srgbClr val="808080"/>
        </a:lt2>
        <a:accent1>
          <a:srgbClr val="DDDDDD"/>
        </a:accent1>
        <a:accent2>
          <a:srgbClr val="A3A3FF"/>
        </a:accent2>
        <a:accent3>
          <a:srgbClr val="FFFFFF"/>
        </a:accent3>
        <a:accent4>
          <a:srgbClr val="000000"/>
        </a:accent4>
        <a:accent5>
          <a:srgbClr val="EBEBEB"/>
        </a:accent5>
        <a:accent6>
          <a:srgbClr val="9393E7"/>
        </a:accent6>
        <a:hlink>
          <a:srgbClr val="660066"/>
        </a:hlink>
        <a:folHlink>
          <a:srgbClr val="AF67FF"/>
        </a:folHlink>
      </a:clrScheme>
      <a:clrMap bg1="lt1" tx1="dk1" bg2="lt2" tx2="dk2" accent1="accent1" accent2="accent2" accent3="accent3" accent4="accent4" accent5="accent5" accent6="accent6" hlink="hlink" folHlink="folHlink"/>
    </a:extraClrScheme>
    <a:extraClrScheme>
      <a:clrScheme name="Office Theme 3">
        <a:dk1>
          <a:srgbClr val="777777"/>
        </a:dk1>
        <a:lt1>
          <a:srgbClr val="EAEAEA"/>
        </a:lt1>
        <a:dk2>
          <a:srgbClr val="DDDDDD"/>
        </a:dk2>
        <a:lt2>
          <a:srgbClr val="333333"/>
        </a:lt2>
        <a:accent1>
          <a:srgbClr val="CC99FF"/>
        </a:accent1>
        <a:accent2>
          <a:srgbClr val="969696"/>
        </a:accent2>
        <a:accent3>
          <a:srgbClr val="F3F3F3"/>
        </a:accent3>
        <a:accent4>
          <a:srgbClr val="656565"/>
        </a:accent4>
        <a:accent5>
          <a:srgbClr val="E2CAFF"/>
        </a:accent5>
        <a:accent6>
          <a:srgbClr val="878787"/>
        </a:accent6>
        <a:hlink>
          <a:srgbClr val="660066"/>
        </a:hlink>
        <a:folHlink>
          <a:srgbClr val="008080"/>
        </a:folHlink>
      </a:clrScheme>
      <a:clrMap bg1="lt1" tx1="dk1" bg2="lt2" tx2="dk2" accent1="accent1" accent2="accent2" accent3="accent3" accent4="accent4" accent5="accent5" accent6="accent6" hlink="hlink" folHlink="folHlink"/>
    </a:extraClrScheme>
    <a:extraClrScheme>
      <a:clrScheme name="Office Theme 4">
        <a:dk1>
          <a:srgbClr val="58572B"/>
        </a:dk1>
        <a:lt1>
          <a:srgbClr val="FFEBEB"/>
        </a:lt1>
        <a:dk2>
          <a:srgbClr val="E4C7F1"/>
        </a:dk2>
        <a:lt2>
          <a:srgbClr val="808080"/>
        </a:lt2>
        <a:accent1>
          <a:srgbClr val="CCCC99"/>
        </a:accent1>
        <a:accent2>
          <a:srgbClr val="FFFFCC"/>
        </a:accent2>
        <a:accent3>
          <a:srgbClr val="FFF3F3"/>
        </a:accent3>
        <a:accent4>
          <a:srgbClr val="4A4923"/>
        </a:accent4>
        <a:accent5>
          <a:srgbClr val="E2E2CA"/>
        </a:accent5>
        <a:accent6>
          <a:srgbClr val="E7E7B9"/>
        </a:accent6>
        <a:hlink>
          <a:srgbClr val="A833FF"/>
        </a:hlink>
        <a:folHlink>
          <a:srgbClr val="663300"/>
        </a:folHlink>
      </a:clrScheme>
      <a:clrMap bg1="lt1" tx1="dk1" bg2="lt2" tx2="dk2" accent1="accent1" accent2="accent2" accent3="accent3" accent4="accent4" accent5="accent5" accent6="accent6" hlink="hlink" folHlink="folHlink"/>
    </a:extraClrScheme>
    <a:extraClrScheme>
      <a:clrScheme name="Office Theme 5">
        <a:dk1>
          <a:srgbClr val="660066"/>
        </a:dk1>
        <a:lt1>
          <a:srgbClr val="CCECFF"/>
        </a:lt1>
        <a:dk2>
          <a:srgbClr val="000000"/>
        </a:dk2>
        <a:lt2>
          <a:srgbClr val="808080"/>
        </a:lt2>
        <a:accent1>
          <a:srgbClr val="EAEAEA"/>
        </a:accent1>
        <a:accent2>
          <a:srgbClr val="660066"/>
        </a:accent2>
        <a:accent3>
          <a:srgbClr val="E2F4FF"/>
        </a:accent3>
        <a:accent4>
          <a:srgbClr val="560056"/>
        </a:accent4>
        <a:accent5>
          <a:srgbClr val="F3F3F3"/>
        </a:accent5>
        <a:accent6>
          <a:srgbClr val="5C005C"/>
        </a:accent6>
        <a:hlink>
          <a:srgbClr val="7E809E"/>
        </a:hlink>
        <a:folHlink>
          <a:srgbClr val="993366"/>
        </a:folHlink>
      </a:clrScheme>
      <a:clrMap bg1="lt1" tx1="dk1" bg2="lt2" tx2="dk2" accent1="accent1" accent2="accent2" accent3="accent3" accent4="accent4" accent5="accent5" accent6="accent6" hlink="hlink" folHlink="folHlink"/>
    </a:extraClrScheme>
    <a:extraClrScheme>
      <a:clrScheme name="Office Theme 6">
        <a:dk1>
          <a:srgbClr val="660066"/>
        </a:dk1>
        <a:lt1>
          <a:srgbClr val="FFFFF5"/>
        </a:lt1>
        <a:dk2>
          <a:srgbClr val="E4C6E4"/>
        </a:dk2>
        <a:lt2>
          <a:srgbClr val="336699"/>
        </a:lt2>
        <a:accent1>
          <a:srgbClr val="E1BAE8"/>
        </a:accent1>
        <a:accent2>
          <a:srgbClr val="9966FF"/>
        </a:accent2>
        <a:accent3>
          <a:srgbClr val="FFFFF9"/>
        </a:accent3>
        <a:accent4>
          <a:srgbClr val="560056"/>
        </a:accent4>
        <a:accent5>
          <a:srgbClr val="EED9F2"/>
        </a:accent5>
        <a:accent6>
          <a:srgbClr val="8A5CE7"/>
        </a:accent6>
        <a:hlink>
          <a:srgbClr val="9900CC"/>
        </a:hlink>
        <a:folHlink>
          <a:srgbClr val="6666FF"/>
        </a:folHlink>
      </a:clrScheme>
      <a:clrMap bg1="lt1" tx1="dk1" bg2="lt2" tx2="dk2" accent1="accent1" accent2="accent2" accent3="accent3" accent4="accent4" accent5="accent5" accent6="accent6" hlink="hlink" folHlink="folHlink"/>
    </a:extraClrScheme>
    <a:extraClrScheme>
      <a:clrScheme name="Office Theme 7">
        <a:dk1>
          <a:srgbClr val="641E41"/>
        </a:dk1>
        <a:lt1>
          <a:srgbClr val="F5E6FF"/>
        </a:lt1>
        <a:dk2>
          <a:srgbClr val="DDDDDD"/>
        </a:dk2>
        <a:lt2>
          <a:srgbClr val="3E3E5C"/>
        </a:lt2>
        <a:accent1>
          <a:srgbClr val="E6C8C8"/>
        </a:accent1>
        <a:accent2>
          <a:srgbClr val="FF9933"/>
        </a:accent2>
        <a:accent3>
          <a:srgbClr val="F9F0FF"/>
        </a:accent3>
        <a:accent4>
          <a:srgbClr val="541836"/>
        </a:accent4>
        <a:accent5>
          <a:srgbClr val="F0E0E0"/>
        </a:accent5>
        <a:accent6>
          <a:srgbClr val="E78A2D"/>
        </a:accent6>
        <a:hlink>
          <a:srgbClr val="9900FF"/>
        </a:hlink>
        <a:folHlink>
          <a:srgbClr val="FF6600"/>
        </a:folHlink>
      </a:clrScheme>
      <a:clrMap bg1="lt1" tx1="dk1" bg2="lt2" tx2="dk2" accent1="accent1" accent2="accent2" accent3="accent3" accent4="accent4" accent5="accent5" accent6="accent6" hlink="hlink" folHlink="folHlink"/>
    </a:extraClrScheme>
    <a:extraClrScheme>
      <a:clrScheme name="Office Theme 8">
        <a:dk1>
          <a:srgbClr val="666666"/>
        </a:dk1>
        <a:lt1>
          <a:srgbClr val="FEF3D6"/>
        </a:lt1>
        <a:dk2>
          <a:srgbClr val="3A003A"/>
        </a:dk2>
        <a:lt2>
          <a:srgbClr val="808080"/>
        </a:lt2>
        <a:accent1>
          <a:srgbClr val="E3C1D7"/>
        </a:accent1>
        <a:accent2>
          <a:srgbClr val="C0C0C0"/>
        </a:accent2>
        <a:accent3>
          <a:srgbClr val="FEF8E8"/>
        </a:accent3>
        <a:accent4>
          <a:srgbClr val="565656"/>
        </a:accent4>
        <a:accent5>
          <a:srgbClr val="EFDDE8"/>
        </a:accent5>
        <a:accent6>
          <a:srgbClr val="AEAEAE"/>
        </a:accent6>
        <a:hlink>
          <a:srgbClr val="660066"/>
        </a:hlink>
        <a:folHlink>
          <a:srgbClr val="FF9933"/>
        </a:folHlink>
      </a:clrScheme>
      <a:clrMap bg1="lt1" tx1="dk1" bg2="lt2" tx2="dk2" accent1="accent1" accent2="accent2" accent3="accent3" accent4="accent4" accent5="accent5" accent6="accent6" hlink="hlink" folHlink="folHlink"/>
    </a:extraClrScheme>
    <a:extraClrScheme>
      <a:clrScheme name="Office Theme 9">
        <a:dk1>
          <a:srgbClr val="333333"/>
        </a:dk1>
        <a:lt1>
          <a:srgbClr val="E6E1FF"/>
        </a:lt1>
        <a:dk2>
          <a:srgbClr val="E8CDFF"/>
        </a:dk2>
        <a:lt2>
          <a:srgbClr val="003366"/>
        </a:lt2>
        <a:accent1>
          <a:srgbClr val="C0C0C0"/>
        </a:accent1>
        <a:accent2>
          <a:srgbClr val="9933FF"/>
        </a:accent2>
        <a:accent3>
          <a:srgbClr val="F0EEFF"/>
        </a:accent3>
        <a:accent4>
          <a:srgbClr val="2A2A2A"/>
        </a:accent4>
        <a:accent5>
          <a:srgbClr val="DCDCDC"/>
        </a:accent5>
        <a:accent6>
          <a:srgbClr val="8A2DE7"/>
        </a:accent6>
        <a:hlink>
          <a:srgbClr val="660066"/>
        </a:hlink>
        <a:folHlink>
          <a:srgbClr val="FFE701"/>
        </a:folHlink>
      </a:clrScheme>
      <a:clrMap bg1="lt1" tx1="dk1" bg2="lt2" tx2="dk2" accent1="accent1" accent2="accent2" accent3="accent3" accent4="accent4" accent5="accent5" accent6="accent6" hlink="hlink" folHlink="folHlink"/>
    </a:extraClrScheme>
    <a:extraClrScheme>
      <a:clrScheme name="Office Theme 10">
        <a:dk1>
          <a:srgbClr val="080808"/>
        </a:dk1>
        <a:lt1>
          <a:srgbClr val="FAE6F0"/>
        </a:lt1>
        <a:dk2>
          <a:srgbClr val="FBCDFF"/>
        </a:dk2>
        <a:lt2>
          <a:srgbClr val="005A58"/>
        </a:lt2>
        <a:accent1>
          <a:srgbClr val="790082"/>
        </a:accent1>
        <a:accent2>
          <a:srgbClr val="BE9DCB"/>
        </a:accent2>
        <a:accent3>
          <a:srgbClr val="FCF0F6"/>
        </a:accent3>
        <a:accent4>
          <a:srgbClr val="060606"/>
        </a:accent4>
        <a:accent5>
          <a:srgbClr val="BEAAC1"/>
        </a:accent5>
        <a:accent6>
          <a:srgbClr val="AC8EB8"/>
        </a:accent6>
        <a:hlink>
          <a:srgbClr val="9933FF"/>
        </a:hlink>
        <a:folHlink>
          <a:srgbClr val="CC9900"/>
        </a:folHlink>
      </a:clrScheme>
      <a:clrMap bg1="lt1" tx1="dk1" bg2="lt2" tx2="dk2" accent1="accent1" accent2="accent2" accent3="accent3" accent4="accent4" accent5="accent5" accent6="accent6" hlink="hlink" folHlink="folHlink"/>
    </a:extraClrScheme>
  </a:extraClrSchemeLst>
  <a:extLst>
    <a:ext uri="{05A4C25C-085E-4340-85A3-A5531E510DB2}">
      <thm15:themeFamily xmlns:thm15="http://schemas.microsoft.com/office/thememl/2012/main" name="2018 Bright Course Design" id="{E934E5FB-E1A4-4451-96F4-F06FC02C00B9}" vid="{7352AB2F-F202-4F0B-BBEA-A632503941C9}"/>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715738-700E-482A-9FCF-7126B1CEE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BluePontoon Deliverable</Template>
  <TotalTime>223</TotalTime>
  <Pages>17</Pages>
  <Words>2674</Words>
  <Characters>17204</Characters>
  <Application>Microsoft Office Word</Application>
  <DocSecurity>0</DocSecurity>
  <Lines>143</Lines>
  <Paragraphs>39</Paragraphs>
  <ScaleCrop>false</ScaleCrop>
  <HeadingPairs>
    <vt:vector size="2" baseType="variant">
      <vt:variant>
        <vt:lpstr>Title</vt:lpstr>
      </vt:variant>
      <vt:variant>
        <vt:i4>1</vt:i4>
      </vt:variant>
    </vt:vector>
  </HeadingPairs>
  <TitlesOfParts>
    <vt:vector size="1" baseType="lpstr">
      <vt:lpstr>BluePontoon Project Strategy</vt:lpstr>
    </vt:vector>
  </TitlesOfParts>
  <Company>IreeTec Incorporated</Company>
  <LinksUpToDate>false</LinksUpToDate>
  <CharactersWithSpaces>19839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BluePontoon Project Strategy</dc:title>
  <dc:creator>BluePontoon;Lisa-Ann Barnes</dc:creator>
  <cp:lastModifiedBy>Robert Barnes</cp:lastModifiedBy>
  <cp:revision>18</cp:revision>
  <cp:lastPrinted>2020-12-10T18:39:00Z</cp:lastPrinted>
  <dcterms:created xsi:type="dcterms:W3CDTF">2020-10-20T14:54:00Z</dcterms:created>
  <dcterms:modified xsi:type="dcterms:W3CDTF">2023-03-22T14:32:00Z</dcterms:modified>
</cp:coreProperties>
</file>